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0F2" w:rsidRPr="00C1746E" w:rsidRDefault="007E50F2" w:rsidP="00C1746E">
      <w:pPr>
        <w:pStyle w:val="a5"/>
        <w:spacing w:before="0"/>
        <w:ind w:left="5812"/>
        <w:rPr>
          <w:rFonts w:ascii="Calibri" w:hAnsi="Calibri"/>
          <w:szCs w:val="22"/>
        </w:rPr>
      </w:pPr>
      <w:bookmarkStart w:id="0" w:name="_Ref252271251"/>
      <w:bookmarkStart w:id="1" w:name="_Ref252272348"/>
      <w:bookmarkStart w:id="2" w:name="_Toc255919176"/>
      <w:bookmarkStart w:id="3" w:name="_Toc264552710"/>
      <w:r w:rsidRPr="00C1746E">
        <w:rPr>
          <w:rFonts w:ascii="Calibri" w:hAnsi="Calibri"/>
          <w:szCs w:val="22"/>
        </w:rPr>
        <w:t>Оператору персональных данных</w:t>
      </w:r>
    </w:p>
    <w:p w:rsidR="007E50F2" w:rsidRPr="00C1746E" w:rsidRDefault="007E78AB" w:rsidP="00C1746E">
      <w:pPr>
        <w:pStyle w:val="a5"/>
        <w:spacing w:before="0"/>
        <w:ind w:left="5812"/>
        <w:rPr>
          <w:rFonts w:ascii="Calibri" w:hAnsi="Calibri"/>
          <w:szCs w:val="22"/>
        </w:rPr>
      </w:pPr>
      <w:r w:rsidRPr="00C1746E">
        <w:rPr>
          <w:rFonts w:ascii="Calibri" w:hAnsi="Calibri"/>
          <w:szCs w:val="22"/>
        </w:rPr>
        <w:t>ООО «</w:t>
      </w:r>
      <w:r w:rsidR="00952582" w:rsidRPr="00C1746E">
        <w:rPr>
          <w:rFonts w:ascii="Calibri" w:hAnsi="Calibri"/>
          <w:szCs w:val="22"/>
        </w:rPr>
        <w:t>банк Раунд</w:t>
      </w:r>
      <w:r w:rsidRPr="00C1746E">
        <w:rPr>
          <w:rFonts w:ascii="Calibri" w:hAnsi="Calibri"/>
          <w:szCs w:val="22"/>
        </w:rPr>
        <w:t>»</w:t>
      </w:r>
    </w:p>
    <w:p w:rsidR="007E50F2" w:rsidRPr="00C1746E" w:rsidRDefault="007E50F2" w:rsidP="00C1746E">
      <w:pPr>
        <w:pStyle w:val="a5"/>
        <w:spacing w:before="0"/>
        <w:ind w:left="5812"/>
        <w:rPr>
          <w:rFonts w:ascii="Calibri" w:hAnsi="Calibri"/>
          <w:szCs w:val="22"/>
        </w:rPr>
      </w:pPr>
      <w:r w:rsidRPr="00C1746E">
        <w:rPr>
          <w:rFonts w:ascii="Calibri" w:hAnsi="Calibri"/>
          <w:szCs w:val="22"/>
        </w:rPr>
        <w:t xml:space="preserve">Адрес: </w:t>
      </w:r>
      <w:r w:rsidR="00952582" w:rsidRPr="00C1746E">
        <w:rPr>
          <w:rFonts w:ascii="Calibri" w:hAnsi="Calibri"/>
          <w:szCs w:val="22"/>
        </w:rPr>
        <w:t>г. Москва, Рублевское ш., д.</w:t>
      </w:r>
      <w:r w:rsidR="00C1746E">
        <w:rPr>
          <w:rFonts w:ascii="Calibri" w:hAnsi="Calibri"/>
          <w:szCs w:val="22"/>
        </w:rPr>
        <w:t> </w:t>
      </w:r>
      <w:r w:rsidR="00952582" w:rsidRPr="00C1746E">
        <w:rPr>
          <w:rFonts w:ascii="Calibri" w:hAnsi="Calibri"/>
          <w:szCs w:val="22"/>
        </w:rPr>
        <w:t>28</w:t>
      </w:r>
    </w:p>
    <w:p w:rsidR="007E50F2" w:rsidRPr="000E1CBE" w:rsidRDefault="007E50F2" w:rsidP="00F8348A">
      <w:pPr>
        <w:pStyle w:val="afff8"/>
        <w:rPr>
          <w:rFonts w:ascii="Calibri" w:hAnsi="Calibri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571"/>
        <w:gridCol w:w="487"/>
        <w:gridCol w:w="200"/>
        <w:gridCol w:w="345"/>
        <w:gridCol w:w="992"/>
        <w:gridCol w:w="537"/>
        <w:gridCol w:w="979"/>
        <w:gridCol w:w="2075"/>
        <w:gridCol w:w="413"/>
        <w:gridCol w:w="109"/>
        <w:gridCol w:w="2931"/>
      </w:tblGrid>
      <w:tr w:rsidR="007E50F2" w:rsidRPr="00185D04" w:rsidTr="00155953">
        <w:trPr>
          <w:trHeight w:val="323"/>
          <w:jc w:val="center"/>
        </w:trPr>
        <w:tc>
          <w:tcPr>
            <w:tcW w:w="571" w:type="dxa"/>
          </w:tcPr>
          <w:p w:rsidR="007E50F2" w:rsidRPr="000E1CBE" w:rsidRDefault="007E50F2" w:rsidP="00120D47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От</w:t>
            </w:r>
          </w:p>
        </w:tc>
        <w:tc>
          <w:tcPr>
            <w:tcW w:w="9068" w:type="dxa"/>
            <w:gridSpan w:val="10"/>
            <w:tcBorders>
              <w:bottom w:val="single" w:sz="4" w:space="0" w:color="auto"/>
            </w:tcBorders>
          </w:tcPr>
          <w:p w:rsidR="007E50F2" w:rsidRPr="000E1CBE" w:rsidRDefault="007E50F2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7E50F2" w:rsidRPr="00185D04" w:rsidTr="00155953">
        <w:trPr>
          <w:trHeight w:val="406"/>
          <w:jc w:val="center"/>
        </w:trPr>
        <w:tc>
          <w:tcPr>
            <w:tcW w:w="9639" w:type="dxa"/>
            <w:gridSpan w:val="11"/>
          </w:tcPr>
          <w:p w:rsidR="007E50F2" w:rsidRPr="000E1CBE" w:rsidRDefault="007E50F2" w:rsidP="00120D47">
            <w:pPr>
              <w:pStyle w:val="a5"/>
              <w:spacing w:before="20"/>
              <w:ind w:left="0"/>
              <w:jc w:val="center"/>
              <w:rPr>
                <w:rFonts w:ascii="Calibri" w:hAnsi="Calibri"/>
                <w:vertAlign w:val="subscript"/>
              </w:rPr>
            </w:pPr>
            <w:r w:rsidRPr="00C1746E">
              <w:rPr>
                <w:rFonts w:ascii="Calibri" w:hAnsi="Calibri"/>
                <w:sz w:val="16"/>
                <w:szCs w:val="24"/>
              </w:rPr>
              <w:t>(фамилия, имя, отчество)</w:t>
            </w:r>
          </w:p>
        </w:tc>
      </w:tr>
      <w:tr w:rsidR="007E50F2" w:rsidRPr="00185D04" w:rsidTr="00155953">
        <w:trPr>
          <w:jc w:val="center"/>
        </w:trPr>
        <w:tc>
          <w:tcPr>
            <w:tcW w:w="1258" w:type="dxa"/>
            <w:gridSpan w:val="3"/>
            <w:vAlign w:val="bottom"/>
          </w:tcPr>
          <w:p w:rsidR="007E50F2" w:rsidRPr="000E1CBE" w:rsidRDefault="007E50F2" w:rsidP="00120D47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паспорт</w:t>
            </w:r>
          </w:p>
        </w:tc>
        <w:tc>
          <w:tcPr>
            <w:tcW w:w="2853" w:type="dxa"/>
            <w:gridSpan w:val="4"/>
            <w:tcBorders>
              <w:bottom w:val="single" w:sz="4" w:space="0" w:color="auto"/>
            </w:tcBorders>
          </w:tcPr>
          <w:p w:rsidR="007E50F2" w:rsidRPr="000E1CBE" w:rsidRDefault="007E50F2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2075" w:type="dxa"/>
            <w:vAlign w:val="bottom"/>
          </w:tcPr>
          <w:p w:rsidR="007E50F2" w:rsidRPr="000E1CBE" w:rsidRDefault="007E50F2" w:rsidP="00120D47">
            <w:pPr>
              <w:pStyle w:val="a5"/>
              <w:ind w:left="0"/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выдан</w:t>
            </w:r>
          </w:p>
        </w:tc>
        <w:tc>
          <w:tcPr>
            <w:tcW w:w="3453" w:type="dxa"/>
            <w:gridSpan w:val="3"/>
            <w:tcBorders>
              <w:bottom w:val="single" w:sz="4" w:space="0" w:color="auto"/>
            </w:tcBorders>
          </w:tcPr>
          <w:p w:rsidR="007E50F2" w:rsidRPr="000E1CBE" w:rsidRDefault="007E50F2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7E50F2" w:rsidRPr="00185D04" w:rsidTr="00155953">
        <w:trPr>
          <w:trHeight w:val="426"/>
          <w:jc w:val="center"/>
        </w:trPr>
        <w:tc>
          <w:tcPr>
            <w:tcW w:w="1258" w:type="dxa"/>
            <w:gridSpan w:val="3"/>
          </w:tcPr>
          <w:p w:rsidR="007E50F2" w:rsidRPr="000E1CBE" w:rsidRDefault="007E50F2" w:rsidP="00120D47">
            <w:pPr>
              <w:pStyle w:val="a5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</w:tcBorders>
          </w:tcPr>
          <w:p w:rsidR="007E50F2" w:rsidRPr="000E1CBE" w:rsidRDefault="007E50F2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  <w:sz w:val="20"/>
              </w:rPr>
            </w:pPr>
            <w:r w:rsidRPr="00C1746E">
              <w:rPr>
                <w:rFonts w:ascii="Calibri" w:hAnsi="Calibri"/>
                <w:sz w:val="16"/>
                <w:szCs w:val="24"/>
              </w:rPr>
              <w:t>(номер)</w:t>
            </w:r>
          </w:p>
        </w:tc>
        <w:tc>
          <w:tcPr>
            <w:tcW w:w="2075" w:type="dxa"/>
          </w:tcPr>
          <w:p w:rsidR="007E50F2" w:rsidRPr="000E1CBE" w:rsidRDefault="007E50F2" w:rsidP="00120D47">
            <w:pPr>
              <w:pStyle w:val="a5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3453" w:type="dxa"/>
            <w:gridSpan w:val="3"/>
            <w:tcBorders>
              <w:top w:val="single" w:sz="4" w:space="0" w:color="auto"/>
            </w:tcBorders>
          </w:tcPr>
          <w:p w:rsidR="007E50F2" w:rsidRPr="000E1CBE" w:rsidRDefault="007E50F2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  <w:sz w:val="20"/>
              </w:rPr>
            </w:pPr>
            <w:r w:rsidRPr="00C1746E">
              <w:rPr>
                <w:rFonts w:ascii="Calibri" w:hAnsi="Calibri"/>
                <w:sz w:val="16"/>
                <w:szCs w:val="24"/>
              </w:rPr>
              <w:t>(дата выдачи)</w:t>
            </w:r>
          </w:p>
        </w:tc>
      </w:tr>
      <w:tr w:rsidR="007E50F2" w:rsidRPr="00185D04" w:rsidTr="00155953">
        <w:trPr>
          <w:jc w:val="center"/>
        </w:trPr>
        <w:tc>
          <w:tcPr>
            <w:tcW w:w="9639" w:type="dxa"/>
            <w:gridSpan w:val="11"/>
            <w:tcBorders>
              <w:bottom w:val="single" w:sz="4" w:space="0" w:color="auto"/>
            </w:tcBorders>
          </w:tcPr>
          <w:p w:rsidR="007E50F2" w:rsidRPr="000E1CBE" w:rsidRDefault="007E50F2" w:rsidP="00120D47">
            <w:pPr>
              <w:pStyle w:val="a5"/>
              <w:ind w:left="0"/>
              <w:rPr>
                <w:rFonts w:ascii="Calibri" w:hAnsi="Calibri"/>
                <w:sz w:val="22"/>
              </w:rPr>
            </w:pPr>
          </w:p>
        </w:tc>
      </w:tr>
      <w:tr w:rsidR="007E50F2" w:rsidRPr="00185D04" w:rsidTr="00155953">
        <w:trPr>
          <w:trHeight w:val="300"/>
          <w:jc w:val="center"/>
        </w:trPr>
        <w:tc>
          <w:tcPr>
            <w:tcW w:w="9639" w:type="dxa"/>
            <w:gridSpan w:val="11"/>
            <w:tcBorders>
              <w:top w:val="single" w:sz="4" w:space="0" w:color="auto"/>
            </w:tcBorders>
          </w:tcPr>
          <w:p w:rsidR="007E50F2" w:rsidRPr="000E1CBE" w:rsidRDefault="007E50F2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  <w:sz w:val="20"/>
              </w:rPr>
            </w:pPr>
            <w:r w:rsidRPr="00C1746E">
              <w:rPr>
                <w:rFonts w:ascii="Calibri" w:hAnsi="Calibri"/>
                <w:sz w:val="16"/>
                <w:szCs w:val="24"/>
              </w:rPr>
              <w:t>(место выдачи паспорта)</w:t>
            </w:r>
          </w:p>
        </w:tc>
      </w:tr>
      <w:tr w:rsidR="007E50F2" w:rsidRPr="00185D04" w:rsidTr="00155953">
        <w:trPr>
          <w:jc w:val="center"/>
        </w:trPr>
        <w:tc>
          <w:tcPr>
            <w:tcW w:w="1058" w:type="dxa"/>
            <w:gridSpan w:val="2"/>
          </w:tcPr>
          <w:p w:rsidR="007E50F2" w:rsidRPr="000E1CBE" w:rsidRDefault="007E50F2" w:rsidP="00120D47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Адрес:</w:t>
            </w:r>
          </w:p>
        </w:tc>
        <w:tc>
          <w:tcPr>
            <w:tcW w:w="8581" w:type="dxa"/>
            <w:gridSpan w:val="9"/>
            <w:tcBorders>
              <w:bottom w:val="single" w:sz="4" w:space="0" w:color="auto"/>
            </w:tcBorders>
          </w:tcPr>
          <w:p w:rsidR="007E50F2" w:rsidRPr="000E1CBE" w:rsidRDefault="007E50F2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7E50F2" w:rsidRPr="00185D04" w:rsidTr="00155953">
        <w:trPr>
          <w:jc w:val="center"/>
        </w:trPr>
        <w:tc>
          <w:tcPr>
            <w:tcW w:w="1058" w:type="dxa"/>
            <w:gridSpan w:val="2"/>
          </w:tcPr>
          <w:p w:rsidR="007E50F2" w:rsidRPr="000E1CBE" w:rsidRDefault="007E50F2" w:rsidP="00120D47">
            <w:pPr>
              <w:pStyle w:val="a5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8581" w:type="dxa"/>
            <w:gridSpan w:val="9"/>
            <w:tcBorders>
              <w:top w:val="single" w:sz="4" w:space="0" w:color="auto"/>
            </w:tcBorders>
          </w:tcPr>
          <w:p w:rsidR="007E50F2" w:rsidRPr="000E1CBE" w:rsidRDefault="007E50F2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  <w:vertAlign w:val="subscript"/>
              </w:rPr>
            </w:pPr>
            <w:r w:rsidRPr="00C1746E">
              <w:rPr>
                <w:rFonts w:ascii="Calibri" w:hAnsi="Calibri"/>
                <w:sz w:val="16"/>
                <w:szCs w:val="24"/>
              </w:rPr>
              <w:t>(адрес места жительства)</w:t>
            </w:r>
          </w:p>
          <w:p w:rsidR="007E50F2" w:rsidRPr="000E1CBE" w:rsidRDefault="007E50F2" w:rsidP="00120D47">
            <w:pPr>
              <w:pStyle w:val="a5"/>
              <w:ind w:left="0"/>
              <w:rPr>
                <w:rFonts w:ascii="Calibri" w:hAnsi="Calibri"/>
                <w:sz w:val="20"/>
              </w:rPr>
            </w:pPr>
          </w:p>
        </w:tc>
      </w:tr>
      <w:tr w:rsidR="00F8348A" w:rsidRPr="00185D04" w:rsidTr="00155953">
        <w:trPr>
          <w:jc w:val="center"/>
        </w:trPr>
        <w:tc>
          <w:tcPr>
            <w:tcW w:w="9639" w:type="dxa"/>
            <w:gridSpan w:val="11"/>
          </w:tcPr>
          <w:p w:rsidR="00F8348A" w:rsidRPr="000E1CBE" w:rsidRDefault="00F8348A" w:rsidP="00120D47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 xml:space="preserve">Основания, по которым лицо выступает в качестве представителя субъекта </w:t>
            </w:r>
            <w:r w:rsidR="00D51D35" w:rsidRPr="000E1CBE">
              <w:rPr>
                <w:rFonts w:ascii="Calibri" w:hAnsi="Calibri"/>
              </w:rPr>
              <w:t>персональных данных:</w:t>
            </w:r>
          </w:p>
        </w:tc>
      </w:tr>
      <w:tr w:rsidR="0011554C" w:rsidRPr="00185D04" w:rsidTr="00155953">
        <w:trPr>
          <w:jc w:val="center"/>
        </w:trPr>
        <w:tc>
          <w:tcPr>
            <w:tcW w:w="2595" w:type="dxa"/>
            <w:gridSpan w:val="5"/>
            <w:tcBorders>
              <w:bottom w:val="single" w:sz="4" w:space="0" w:color="auto"/>
            </w:tcBorders>
          </w:tcPr>
          <w:p w:rsidR="0011554C" w:rsidRPr="000E1CBE" w:rsidRDefault="0011554C" w:rsidP="00120D47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</w:p>
        </w:tc>
        <w:tc>
          <w:tcPr>
            <w:tcW w:w="7044" w:type="dxa"/>
            <w:gridSpan w:val="6"/>
            <w:tcBorders>
              <w:bottom w:val="single" w:sz="4" w:space="0" w:color="auto"/>
            </w:tcBorders>
          </w:tcPr>
          <w:p w:rsidR="0011554C" w:rsidRPr="000E1CBE" w:rsidRDefault="0011554C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11554C" w:rsidRPr="00185D04" w:rsidTr="00155953">
        <w:trPr>
          <w:jc w:val="center"/>
        </w:trPr>
        <w:tc>
          <w:tcPr>
            <w:tcW w:w="9639" w:type="dxa"/>
            <w:gridSpan w:val="11"/>
          </w:tcPr>
          <w:p w:rsidR="0011554C" w:rsidRPr="000E1CBE" w:rsidRDefault="0011554C" w:rsidP="00120D47">
            <w:pPr>
              <w:pStyle w:val="a5"/>
              <w:numPr>
                <w:ilvl w:val="0"/>
                <w:numId w:val="0"/>
              </w:numPr>
              <w:spacing w:before="200"/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 xml:space="preserve">Сведения, подтверждающие факт обработки персональных данных </w:t>
            </w:r>
            <w:r w:rsidR="007E78AB" w:rsidRPr="000E1CBE">
              <w:rPr>
                <w:rFonts w:ascii="Calibri" w:hAnsi="Calibri"/>
              </w:rPr>
              <w:t>ООО «</w:t>
            </w:r>
            <w:r w:rsidR="00952582" w:rsidRPr="000E1CBE">
              <w:rPr>
                <w:rFonts w:ascii="Calibri" w:hAnsi="Calibri"/>
              </w:rPr>
              <w:t>банк Раунд</w:t>
            </w:r>
            <w:r w:rsidR="007E78AB" w:rsidRPr="000E1CBE">
              <w:rPr>
                <w:rFonts w:ascii="Calibri" w:hAnsi="Calibri"/>
              </w:rPr>
              <w:t>»</w:t>
            </w:r>
            <w:r w:rsidRPr="000E1CBE">
              <w:rPr>
                <w:rFonts w:ascii="Calibri" w:hAnsi="Calibri"/>
              </w:rPr>
              <w:t>:</w:t>
            </w:r>
          </w:p>
        </w:tc>
      </w:tr>
      <w:tr w:rsidR="0011554C" w:rsidRPr="00185D04" w:rsidTr="00155953">
        <w:trPr>
          <w:jc w:val="center"/>
        </w:trPr>
        <w:tc>
          <w:tcPr>
            <w:tcW w:w="9639" w:type="dxa"/>
            <w:gridSpan w:val="11"/>
            <w:tcBorders>
              <w:bottom w:val="single" w:sz="4" w:space="0" w:color="auto"/>
            </w:tcBorders>
          </w:tcPr>
          <w:p w:rsidR="0011554C" w:rsidRPr="000E1CBE" w:rsidRDefault="0011554C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11554C" w:rsidRPr="00185D04" w:rsidTr="00155953">
        <w:trPr>
          <w:jc w:val="center"/>
        </w:trPr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1554C" w:rsidRPr="000E1CBE" w:rsidRDefault="0011554C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11554C" w:rsidRPr="00185D04" w:rsidTr="00155953">
        <w:trPr>
          <w:trHeight w:val="1331"/>
          <w:jc w:val="center"/>
        </w:trPr>
        <w:tc>
          <w:tcPr>
            <w:tcW w:w="9639" w:type="dxa"/>
            <w:gridSpan w:val="11"/>
            <w:vAlign w:val="center"/>
          </w:tcPr>
          <w:p w:rsidR="00991D76" w:rsidRDefault="00991D76" w:rsidP="00120D47">
            <w:pPr>
              <w:pStyle w:val="afff8"/>
              <w:spacing w:line="276" w:lineRule="auto"/>
              <w:ind w:firstLine="34"/>
              <w:jc w:val="center"/>
              <w:rPr>
                <w:rFonts w:ascii="Calibri" w:hAnsi="Calibri"/>
                <w:b/>
                <w:sz w:val="32"/>
              </w:rPr>
            </w:pPr>
            <w:bookmarkStart w:id="4" w:name="_Toc235348567"/>
          </w:p>
          <w:p w:rsidR="0011554C" w:rsidRPr="004E74CE" w:rsidRDefault="0011554C" w:rsidP="00120D47">
            <w:pPr>
              <w:pStyle w:val="afff8"/>
              <w:spacing w:line="276" w:lineRule="auto"/>
              <w:ind w:firstLine="34"/>
              <w:jc w:val="center"/>
              <w:rPr>
                <w:rFonts w:ascii="Calibri" w:hAnsi="Calibri"/>
                <w:b/>
              </w:rPr>
            </w:pPr>
            <w:r w:rsidRPr="004E74CE">
              <w:rPr>
                <w:rFonts w:ascii="Calibri" w:hAnsi="Calibri"/>
                <w:b/>
              </w:rPr>
              <w:t>ЗАЯВЛЕНИЕ</w:t>
            </w:r>
            <w:bookmarkEnd w:id="4"/>
          </w:p>
          <w:p w:rsidR="0011554C" w:rsidRPr="000E1CBE" w:rsidRDefault="0011554C" w:rsidP="00120D47">
            <w:pPr>
              <w:pStyle w:val="afff8"/>
              <w:spacing w:line="276" w:lineRule="auto"/>
              <w:ind w:firstLine="34"/>
              <w:jc w:val="center"/>
              <w:rPr>
                <w:rFonts w:ascii="Calibri" w:hAnsi="Calibri"/>
              </w:rPr>
            </w:pPr>
            <w:bookmarkStart w:id="5" w:name="_Toc235348568"/>
            <w:r w:rsidRPr="004E74CE">
              <w:rPr>
                <w:rFonts w:ascii="Calibri" w:hAnsi="Calibri"/>
                <w:b/>
              </w:rPr>
              <w:t>об отзыве согласия на обработку</w:t>
            </w:r>
            <w:bookmarkEnd w:id="5"/>
            <w:r w:rsidRPr="004E74CE">
              <w:rPr>
                <w:rFonts w:ascii="Calibri" w:hAnsi="Calibri"/>
                <w:b/>
              </w:rPr>
              <w:t xml:space="preserve"> </w:t>
            </w:r>
            <w:bookmarkStart w:id="6" w:name="_Toc235348569"/>
            <w:r w:rsidRPr="004E74CE">
              <w:rPr>
                <w:rFonts w:ascii="Calibri" w:hAnsi="Calibri"/>
                <w:b/>
              </w:rPr>
              <w:t>персональных данных</w:t>
            </w:r>
            <w:bookmarkEnd w:id="6"/>
          </w:p>
        </w:tc>
      </w:tr>
      <w:tr w:rsidR="0011554C" w:rsidRPr="00185D04" w:rsidTr="00155953">
        <w:trPr>
          <w:jc w:val="center"/>
        </w:trPr>
        <w:tc>
          <w:tcPr>
            <w:tcW w:w="9639" w:type="dxa"/>
            <w:gridSpan w:val="11"/>
          </w:tcPr>
          <w:p w:rsidR="0011554C" w:rsidRPr="000E1CBE" w:rsidRDefault="0011554C" w:rsidP="00120D47">
            <w:pPr>
              <w:pStyle w:val="a5"/>
              <w:numPr>
                <w:ilvl w:val="0"/>
                <w:numId w:val="0"/>
              </w:numPr>
              <w:spacing w:before="120"/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 xml:space="preserve">Прошу прекратить обработку моих персональных данных, осуществляемую </w:t>
            </w:r>
          </w:p>
        </w:tc>
      </w:tr>
      <w:tr w:rsidR="00290504" w:rsidRPr="00185D04" w:rsidTr="00155953">
        <w:trPr>
          <w:jc w:val="center"/>
        </w:trPr>
        <w:tc>
          <w:tcPr>
            <w:tcW w:w="1603" w:type="dxa"/>
            <w:gridSpan w:val="4"/>
          </w:tcPr>
          <w:p w:rsidR="00290504" w:rsidRPr="000E1CBE" w:rsidRDefault="00290504" w:rsidP="00120D47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в целях:</w:t>
            </w:r>
          </w:p>
        </w:tc>
        <w:tc>
          <w:tcPr>
            <w:tcW w:w="8036" w:type="dxa"/>
            <w:gridSpan w:val="7"/>
            <w:tcBorders>
              <w:bottom w:val="single" w:sz="4" w:space="0" w:color="auto"/>
            </w:tcBorders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290504" w:rsidRPr="00185D04" w:rsidTr="00155953">
        <w:trPr>
          <w:jc w:val="center"/>
        </w:trPr>
        <w:tc>
          <w:tcPr>
            <w:tcW w:w="1603" w:type="dxa"/>
            <w:gridSpan w:val="4"/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8036" w:type="dxa"/>
            <w:gridSpan w:val="7"/>
            <w:tcBorders>
              <w:top w:val="single" w:sz="4" w:space="0" w:color="auto"/>
            </w:tcBorders>
          </w:tcPr>
          <w:p w:rsidR="00290504" w:rsidRPr="000E1CBE" w:rsidRDefault="00290504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</w:rPr>
            </w:pPr>
            <w:r w:rsidRPr="00E41069">
              <w:rPr>
                <w:rFonts w:ascii="Calibri" w:hAnsi="Calibri"/>
                <w:sz w:val="16"/>
                <w:szCs w:val="24"/>
              </w:rPr>
              <w:t>(цели обработки персональных данных, в отношении которых отзывается согласие)</w:t>
            </w:r>
          </w:p>
        </w:tc>
      </w:tr>
      <w:tr w:rsidR="00290504" w:rsidRPr="00185D04" w:rsidTr="00155953">
        <w:trPr>
          <w:jc w:val="center"/>
        </w:trPr>
        <w:tc>
          <w:tcPr>
            <w:tcW w:w="1603" w:type="dxa"/>
            <w:gridSpan w:val="4"/>
          </w:tcPr>
          <w:p w:rsidR="00290504" w:rsidRPr="000E1CBE" w:rsidRDefault="00290504" w:rsidP="00120D47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по причине:</w:t>
            </w:r>
          </w:p>
        </w:tc>
        <w:tc>
          <w:tcPr>
            <w:tcW w:w="8036" w:type="dxa"/>
            <w:gridSpan w:val="7"/>
            <w:tcBorders>
              <w:bottom w:val="single" w:sz="4" w:space="0" w:color="auto"/>
            </w:tcBorders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290504" w:rsidRPr="00185D04" w:rsidTr="00155953">
        <w:trPr>
          <w:jc w:val="center"/>
        </w:trPr>
        <w:tc>
          <w:tcPr>
            <w:tcW w:w="1603" w:type="dxa"/>
            <w:gridSpan w:val="4"/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8036" w:type="dxa"/>
            <w:gridSpan w:val="7"/>
            <w:tcBorders>
              <w:top w:val="single" w:sz="4" w:space="0" w:color="auto"/>
            </w:tcBorders>
          </w:tcPr>
          <w:p w:rsidR="00290504" w:rsidRPr="000E1CBE" w:rsidRDefault="00290504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  <w:vertAlign w:val="subscript"/>
              </w:rPr>
            </w:pPr>
            <w:r w:rsidRPr="00E41069">
              <w:rPr>
                <w:rFonts w:ascii="Calibri" w:hAnsi="Calibri"/>
                <w:sz w:val="16"/>
                <w:szCs w:val="24"/>
              </w:rPr>
              <w:t>(НЕОБЯЗАТЕЛЬНО: указать причину отзыва согласия)</w:t>
            </w:r>
          </w:p>
        </w:tc>
      </w:tr>
      <w:tr w:rsidR="00290504" w:rsidRPr="00185D04" w:rsidTr="00155953">
        <w:trPr>
          <w:jc w:val="center"/>
        </w:trPr>
        <w:tc>
          <w:tcPr>
            <w:tcW w:w="1603" w:type="dxa"/>
            <w:gridSpan w:val="4"/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5105" w:type="dxa"/>
            <w:gridSpan w:val="6"/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2931" w:type="dxa"/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11554C" w:rsidRPr="00185D04" w:rsidTr="00155953">
        <w:trPr>
          <w:jc w:val="center"/>
        </w:trPr>
        <w:tc>
          <w:tcPr>
            <w:tcW w:w="9639" w:type="dxa"/>
            <w:gridSpan w:val="11"/>
          </w:tcPr>
          <w:p w:rsidR="0011554C" w:rsidRPr="000E1CBE" w:rsidRDefault="0011554C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290504" w:rsidRPr="00185D04" w:rsidTr="00155953">
        <w:trPr>
          <w:trHeight w:val="1016"/>
          <w:jc w:val="center"/>
        </w:trPr>
        <w:tc>
          <w:tcPr>
            <w:tcW w:w="3132" w:type="dxa"/>
            <w:gridSpan w:val="6"/>
            <w:tcBorders>
              <w:bottom w:val="single" w:sz="4" w:space="0" w:color="auto"/>
            </w:tcBorders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3467" w:type="dxa"/>
            <w:gridSpan w:val="3"/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3040" w:type="dxa"/>
            <w:gridSpan w:val="2"/>
            <w:tcBorders>
              <w:bottom w:val="single" w:sz="4" w:space="0" w:color="auto"/>
            </w:tcBorders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290504" w:rsidRPr="00185D04" w:rsidTr="00155953">
        <w:trPr>
          <w:jc w:val="center"/>
        </w:trPr>
        <w:tc>
          <w:tcPr>
            <w:tcW w:w="3132" w:type="dxa"/>
            <w:gridSpan w:val="6"/>
            <w:tcBorders>
              <w:top w:val="single" w:sz="4" w:space="0" w:color="auto"/>
            </w:tcBorders>
          </w:tcPr>
          <w:p w:rsidR="00290504" w:rsidRPr="000E1CBE" w:rsidRDefault="00290504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</w:rPr>
            </w:pPr>
            <w:r w:rsidRPr="00E41069">
              <w:rPr>
                <w:rFonts w:ascii="Calibri" w:hAnsi="Calibri"/>
                <w:sz w:val="16"/>
                <w:szCs w:val="24"/>
              </w:rPr>
              <w:t>(дата)</w:t>
            </w:r>
          </w:p>
        </w:tc>
        <w:tc>
          <w:tcPr>
            <w:tcW w:w="3467" w:type="dxa"/>
            <w:gridSpan w:val="3"/>
          </w:tcPr>
          <w:p w:rsidR="00290504" w:rsidRPr="000E1CBE" w:rsidRDefault="00290504" w:rsidP="00120D47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</w:tcBorders>
          </w:tcPr>
          <w:p w:rsidR="00290504" w:rsidRPr="000E1CBE" w:rsidRDefault="00290504" w:rsidP="00120D47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</w:rPr>
            </w:pPr>
            <w:r w:rsidRPr="00E41069">
              <w:rPr>
                <w:rFonts w:ascii="Calibri" w:hAnsi="Calibri"/>
                <w:sz w:val="16"/>
                <w:szCs w:val="24"/>
              </w:rPr>
              <w:t>(подпись)</w:t>
            </w:r>
          </w:p>
        </w:tc>
      </w:tr>
    </w:tbl>
    <w:bookmarkEnd w:id="0"/>
    <w:bookmarkEnd w:id="1"/>
    <w:bookmarkEnd w:id="2"/>
    <w:bookmarkEnd w:id="3"/>
    <w:p w:rsidR="007E50F2" w:rsidRPr="000E1CBE" w:rsidRDefault="00A04C30" w:rsidP="00A04C30">
      <w:pPr>
        <w:pStyle w:val="22"/>
        <w:numPr>
          <w:ilvl w:val="0"/>
          <w:numId w:val="0"/>
        </w:numPr>
      </w:pPr>
      <w:r w:rsidRPr="000E1CBE">
        <w:t xml:space="preserve"> </w:t>
      </w:r>
    </w:p>
    <w:sectPr w:rsidR="007E50F2" w:rsidRPr="000E1CBE" w:rsidSect="004810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18" w:right="1134" w:bottom="1134" w:left="1134" w:header="45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38B" w:rsidRDefault="007B038B">
      <w:r>
        <w:separator/>
      </w:r>
    </w:p>
    <w:p w:rsidR="007B038B" w:rsidRDefault="007B038B"/>
    <w:p w:rsidR="007B038B" w:rsidRDefault="007B038B"/>
  </w:endnote>
  <w:endnote w:type="continuationSeparator" w:id="0">
    <w:p w:rsidR="007B038B" w:rsidRDefault="007B038B">
      <w:r>
        <w:continuationSeparator/>
      </w:r>
    </w:p>
    <w:p w:rsidR="007B038B" w:rsidRDefault="007B038B"/>
    <w:p w:rsidR="007B038B" w:rsidRDefault="007B038B"/>
  </w:endnote>
  <w:endnote w:type="continuationNotice" w:id="1">
    <w:p w:rsidR="007B038B" w:rsidRDefault="007B03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0B" w:rsidRDefault="0048100B">
    <w:pPr>
      <w:pStyle w:val="af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0B" w:rsidRDefault="0048100B">
    <w:pPr>
      <w:pStyle w:val="af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0B" w:rsidRDefault="0048100B">
    <w:pPr>
      <w:pStyle w:val="af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38B" w:rsidRDefault="007B038B">
      <w:r>
        <w:separator/>
      </w:r>
    </w:p>
  </w:footnote>
  <w:footnote w:type="continuationSeparator" w:id="0">
    <w:p w:rsidR="007B038B" w:rsidRDefault="007B038B">
      <w:r>
        <w:continuationSeparator/>
      </w:r>
    </w:p>
  </w:footnote>
  <w:footnote w:type="continuationNotice" w:id="1">
    <w:p w:rsidR="007B038B" w:rsidRDefault="007B03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0B" w:rsidRDefault="0048100B">
    <w:pPr>
      <w:pStyle w:val="af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0B" w:rsidRDefault="0048100B" w:rsidP="0048100B">
    <w:pPr>
      <w:pStyle w:val="aff7"/>
      <w:jc w:val="center"/>
    </w:pPr>
    <w:bookmarkStart w:id="7" w:name="_GoBack"/>
    <w:bookmarkEnd w:id="7"/>
    <w:r w:rsidRPr="0048100B">
      <w:t>Рекомендуемая форма заявления об отзыве согласия на обработку персональных данных</w:t>
    </w:r>
  </w:p>
  <w:p w:rsidR="0048100B" w:rsidRDefault="0048100B">
    <w:pPr>
      <w:pStyle w:val="af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0B" w:rsidRDefault="0048100B">
    <w:pPr>
      <w:pStyle w:val="af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67E2"/>
    <w:multiLevelType w:val="hybridMultilevel"/>
    <w:tmpl w:val="780E344A"/>
    <w:lvl w:ilvl="0" w:tplc="477A83A6">
      <w:start w:val="1"/>
      <w:numFmt w:val="bullet"/>
      <w:pStyle w:val="1"/>
      <w:lvlText w:val=""/>
      <w:lvlJc w:val="left"/>
      <w:pPr>
        <w:tabs>
          <w:tab w:val="num" w:pos="397"/>
        </w:tabs>
        <w:ind w:left="397" w:hanging="113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0DB2"/>
    <w:multiLevelType w:val="multilevel"/>
    <w:tmpl w:val="066A8C7A"/>
    <w:lvl w:ilvl="0">
      <w:start w:val="1"/>
      <w:numFmt w:val="decimal"/>
      <w:pStyle w:val="a"/>
      <w:suff w:val="nothing"/>
      <w:lvlText w:val="%1"/>
      <w:lvlJc w:val="center"/>
      <w:pPr>
        <w:ind w:left="0" w:firstLine="0"/>
      </w:pPr>
      <w:rPr>
        <w:rFonts w:ascii="Calibri" w:hAnsi="Calibri" w:cs="Calibri" w:hint="default"/>
        <w:b w:val="0"/>
        <w:i w:val="0"/>
        <w:spacing w:val="0"/>
        <w:w w:val="100"/>
        <w:sz w:val="22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4A7069"/>
    <w:multiLevelType w:val="hybridMultilevel"/>
    <w:tmpl w:val="BEFA0C7C"/>
    <w:lvl w:ilvl="0" w:tplc="569AB6D8">
      <w:start w:val="1"/>
      <w:numFmt w:val="bullet"/>
      <w:pStyle w:val="10"/>
      <w:lvlText w:val=""/>
      <w:lvlJc w:val="left"/>
      <w:pPr>
        <w:tabs>
          <w:tab w:val="num" w:pos="267"/>
        </w:tabs>
        <w:ind w:left="57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456A3"/>
    <w:multiLevelType w:val="multilevel"/>
    <w:tmpl w:val="2BC80B6C"/>
    <w:lvl w:ilvl="0">
      <w:start w:val="1"/>
      <w:numFmt w:val="decimal"/>
      <w:pStyle w:val="11"/>
      <w:suff w:val="nothing"/>
      <w:lvlText w:val="%1.  "/>
      <w:lvlJc w:val="left"/>
      <w:pPr>
        <w:ind w:left="0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effect w:val="none"/>
        <w:vertAlign w:val="baseline"/>
      </w:rPr>
    </w:lvl>
    <w:lvl w:ilvl="1">
      <w:start w:val="1"/>
      <w:numFmt w:val="decimal"/>
      <w:pStyle w:val="2"/>
      <w:suff w:val="nothing"/>
      <w:lvlText w:val="%1.%2.  "/>
      <w:lvlJc w:val="left"/>
      <w:pPr>
        <w:ind w:left="0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vertAlign w:val="baseline"/>
      </w:rPr>
    </w:lvl>
    <w:lvl w:ilvl="2">
      <w:start w:val="1"/>
      <w:numFmt w:val="decimal"/>
      <w:pStyle w:val="3"/>
      <w:suff w:val="nothing"/>
      <w:lvlText w:val="%1.%2.%3.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12"/>
      <w:suff w:val="nothing"/>
      <w:lvlText w:val="%1.%4.  "/>
      <w:lvlJc w:val="left"/>
      <w:pPr>
        <w:ind w:left="1106" w:firstLine="595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2"/>
        <w:szCs w:val="22"/>
        <w:vertAlign w:val="baseline"/>
      </w:rPr>
    </w:lvl>
    <w:lvl w:ilvl="4">
      <w:start w:val="1"/>
      <w:numFmt w:val="decimal"/>
      <w:pStyle w:val="13"/>
      <w:suff w:val="nothing"/>
      <w:lvlText w:val="%1.%4.%5.  "/>
      <w:lvlJc w:val="left"/>
      <w:pPr>
        <w:ind w:left="0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8"/>
      </w:rPr>
    </w:lvl>
    <w:lvl w:ilvl="5">
      <w:start w:val="1"/>
      <w:numFmt w:val="decimal"/>
      <w:lvlRestart w:val="2"/>
      <w:pStyle w:val="20"/>
      <w:suff w:val="nothing"/>
      <w:lvlText w:val="%1.%2.%6.  "/>
      <w:lvlJc w:val="left"/>
      <w:pPr>
        <w:ind w:left="1815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2"/>
      </w:rPr>
    </w:lvl>
    <w:lvl w:ilvl="6">
      <w:start w:val="1"/>
      <w:numFmt w:val="decimal"/>
      <w:pStyle w:val="21"/>
      <w:suff w:val="nothing"/>
      <w:lvlText w:val="%1.%2.%6.%7.  "/>
      <w:lvlJc w:val="left"/>
      <w:pPr>
        <w:ind w:left="0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8"/>
      </w:rPr>
    </w:lvl>
    <w:lvl w:ilvl="7">
      <w:start w:val="1"/>
      <w:numFmt w:val="decimal"/>
      <w:lvlRestart w:val="3"/>
      <w:pStyle w:val="30"/>
      <w:suff w:val="nothing"/>
      <w:lvlText w:val="%1.%2.%3.%8.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.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4" w15:restartNumberingAfterBreak="0">
    <w:nsid w:val="063C6DD4"/>
    <w:multiLevelType w:val="hybridMultilevel"/>
    <w:tmpl w:val="E166802C"/>
    <w:lvl w:ilvl="0" w:tplc="D36EB116">
      <w:start w:val="1"/>
      <w:numFmt w:val="decimal"/>
      <w:lvlText w:val="ПРИЛОЖЕНИЕ %1"/>
      <w:lvlJc w:val="left"/>
      <w:pPr>
        <w:ind w:left="720" w:hanging="360"/>
      </w:pPr>
      <w:rPr>
        <w:rFonts w:hint="default"/>
      </w:rPr>
    </w:lvl>
    <w:lvl w:ilvl="1" w:tplc="BC020866" w:tentative="1">
      <w:start w:val="1"/>
      <w:numFmt w:val="lowerLetter"/>
      <w:pStyle w:val="2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E1BBE"/>
    <w:multiLevelType w:val="hybridMultilevel"/>
    <w:tmpl w:val="6F8491EE"/>
    <w:lvl w:ilvl="0" w:tplc="86C25C76">
      <w:start w:val="1"/>
      <w:numFmt w:val="bullet"/>
      <w:pStyle w:val="a0"/>
      <w:lvlText w:val="―"/>
      <w:lvlJc w:val="left"/>
      <w:pPr>
        <w:tabs>
          <w:tab w:val="num" w:pos="539"/>
        </w:tabs>
        <w:ind w:left="0" w:firstLine="255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65E33"/>
    <w:multiLevelType w:val="hybridMultilevel"/>
    <w:tmpl w:val="CB4A89A6"/>
    <w:lvl w:ilvl="0" w:tplc="C406AC02">
      <w:start w:val="1"/>
      <w:numFmt w:val="bullet"/>
      <w:pStyle w:val="a1"/>
      <w:lvlText w:val="―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7E523C3"/>
    <w:multiLevelType w:val="hybridMultilevel"/>
    <w:tmpl w:val="A01CBDB2"/>
    <w:lvl w:ilvl="0" w:tplc="7D604D6C">
      <w:start w:val="1"/>
      <w:numFmt w:val="bullet"/>
      <w:pStyle w:val="a2"/>
      <w:lvlText w:val=" 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212F4"/>
    <w:multiLevelType w:val="hybridMultilevel"/>
    <w:tmpl w:val="7F821D84"/>
    <w:lvl w:ilvl="0" w:tplc="7B644A64">
      <w:start w:val="1"/>
      <w:numFmt w:val="bullet"/>
      <w:pStyle w:val="a3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A5EAF"/>
    <w:multiLevelType w:val="multilevel"/>
    <w:tmpl w:val="E2102578"/>
    <w:lvl w:ilvl="0">
      <w:start w:val="1"/>
      <w:numFmt w:val="decimal"/>
      <w:pStyle w:val="14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AD039D"/>
    <w:multiLevelType w:val="multilevel"/>
    <w:tmpl w:val="056A159A"/>
    <w:lvl w:ilvl="0">
      <w:start w:val="1"/>
      <w:numFmt w:val="bullet"/>
      <w:pStyle w:val="a4"/>
      <w:suff w:val="nothing"/>
      <w:lvlText w:val=" "/>
      <w:lvlJc w:val="left"/>
      <w:pPr>
        <w:ind w:left="1417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66861"/>
    <w:multiLevelType w:val="multilevel"/>
    <w:tmpl w:val="D8C80CCC"/>
    <w:lvl w:ilvl="0">
      <w:start w:val="1"/>
      <w:numFmt w:val="none"/>
      <w:pStyle w:val="a5"/>
      <w:suff w:val="nothing"/>
      <w:lvlText w:val=""/>
      <w:lvlJc w:val="left"/>
      <w:pPr>
        <w:ind w:left="992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817ED"/>
    <w:multiLevelType w:val="multilevel"/>
    <w:tmpl w:val="F3FEDF9A"/>
    <w:lvl w:ilvl="0">
      <w:start w:val="1"/>
      <w:numFmt w:val="none"/>
      <w:pStyle w:val="15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pStyle w:val="15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2"/>
        </w:tabs>
        <w:ind w:left="1247" w:hanging="345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4" w15:restartNumberingAfterBreak="0">
    <w:nsid w:val="351944C7"/>
    <w:multiLevelType w:val="hybridMultilevel"/>
    <w:tmpl w:val="25EAD0D8"/>
    <w:lvl w:ilvl="0" w:tplc="CBE48C12">
      <w:start w:val="1"/>
      <w:numFmt w:val="bullet"/>
      <w:pStyle w:val="a6"/>
      <w:lvlText w:val=""/>
      <w:lvlJc w:val="left"/>
      <w:pPr>
        <w:tabs>
          <w:tab w:val="num" w:pos="0"/>
        </w:tabs>
        <w:ind w:left="0" w:firstLine="2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260EA"/>
    <w:multiLevelType w:val="hybridMultilevel"/>
    <w:tmpl w:val="878A5E04"/>
    <w:lvl w:ilvl="0" w:tplc="04190003">
      <w:start w:val="1"/>
      <w:numFmt w:val="bullet"/>
      <w:lvlText w:val=""/>
      <w:lvlJc w:val="left"/>
      <w:pPr>
        <w:tabs>
          <w:tab w:val="num" w:pos="340"/>
        </w:tabs>
        <w:ind w:left="0" w:firstLine="0"/>
      </w:pPr>
      <w:rPr>
        <w:rFonts w:ascii="Wingdings" w:hAnsi="Wingdings" w:hint="default"/>
        <w:b w:val="0"/>
        <w:i w:val="0"/>
        <w:color w:val="auto"/>
        <w:spacing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37D61"/>
    <w:multiLevelType w:val="multilevel"/>
    <w:tmpl w:val="544EBE6C"/>
    <w:lvl w:ilvl="0">
      <w:start w:val="1"/>
      <w:numFmt w:val="decimal"/>
      <w:pStyle w:val="23"/>
      <w:lvlText w:val="%1."/>
      <w:lvlJc w:val="left"/>
      <w:pPr>
        <w:tabs>
          <w:tab w:val="num" w:pos="295"/>
        </w:tabs>
        <w:ind w:left="295" w:hanging="114"/>
      </w:pPr>
      <w:rPr>
        <w:rFonts w:hint="default"/>
      </w:rPr>
    </w:lvl>
    <w:lvl w:ilvl="1">
      <w:start w:val="1"/>
      <w:numFmt w:val="bullet"/>
      <w:lvlRestart w:val="0"/>
      <w:pStyle w:val="16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2">
      <w:start w:val="1"/>
      <w:numFmt w:val="bullet"/>
      <w:pStyle w:val="a7"/>
      <w:lvlText w:val=""/>
      <w:lvlJc w:val="left"/>
      <w:pPr>
        <w:tabs>
          <w:tab w:val="num" w:pos="96"/>
        </w:tabs>
        <w:ind w:left="96" w:firstLine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341"/>
        </w:tabs>
        <w:ind w:left="19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1"/>
        </w:tabs>
        <w:ind w:left="24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1"/>
        </w:tabs>
        <w:ind w:left="29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1"/>
        </w:tabs>
        <w:ind w:left="34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1"/>
        </w:tabs>
        <w:ind w:left="39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21"/>
        </w:tabs>
        <w:ind w:left="4501" w:hanging="1440"/>
      </w:pPr>
      <w:rPr>
        <w:rFonts w:hint="default"/>
      </w:rPr>
    </w:lvl>
  </w:abstractNum>
  <w:abstractNum w:abstractNumId="17" w15:restartNumberingAfterBreak="0">
    <w:nsid w:val="3A26117B"/>
    <w:multiLevelType w:val="hybridMultilevel"/>
    <w:tmpl w:val="11AAE886"/>
    <w:lvl w:ilvl="0" w:tplc="DF94EB22">
      <w:start w:val="1"/>
      <w:numFmt w:val="decimal"/>
      <w:pStyle w:val="24"/>
      <w:lvlText w:val="%1."/>
      <w:lvlJc w:val="left"/>
      <w:pPr>
        <w:tabs>
          <w:tab w:val="num" w:pos="113"/>
        </w:tabs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DF2C07"/>
    <w:multiLevelType w:val="multilevel"/>
    <w:tmpl w:val="7230FBD6"/>
    <w:lvl w:ilvl="0">
      <w:start w:val="1"/>
      <w:numFmt w:val="russianUpper"/>
      <w:pStyle w:val="17"/>
      <w:suff w:val="nothing"/>
      <w:lvlText w:val="Приложение %1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2"/>
        <w:w w:val="100"/>
        <w:sz w:val="36"/>
        <w:szCs w:val="36"/>
        <w:vertAlign w:val="baseline"/>
      </w:rPr>
    </w:lvl>
    <w:lvl w:ilvl="1">
      <w:start w:val="1"/>
      <w:numFmt w:val="decimal"/>
      <w:pStyle w:val="18"/>
      <w:suff w:val="nothing"/>
      <w:lvlText w:val="%1.%2  "/>
      <w:lvlJc w:val="left"/>
      <w:pPr>
        <w:ind w:left="-453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vertAlign w:val="baseline"/>
      </w:rPr>
    </w:lvl>
    <w:lvl w:ilvl="2">
      <w:start w:val="1"/>
      <w:numFmt w:val="decimal"/>
      <w:pStyle w:val="110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a8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4">
      <w:start w:val="1"/>
      <w:numFmt w:val="decimal"/>
      <w:lvlRestart w:val="0"/>
      <w:pStyle w:val="a9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Restart w:val="2"/>
      <w:pStyle w:val="19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6">
      <w:start w:val="1"/>
      <w:numFmt w:val="decimal"/>
      <w:lvlRestart w:val="0"/>
      <w:pStyle w:val="1a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7">
      <w:start w:val="1"/>
      <w:numFmt w:val="decimal"/>
      <w:lvlRestart w:val="3"/>
      <w:pStyle w:val="111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8">
      <w:start w:val="1"/>
      <w:numFmt w:val="decimal"/>
      <w:pStyle w:val="112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19" w15:restartNumberingAfterBreak="0">
    <w:nsid w:val="3FE56FFA"/>
    <w:multiLevelType w:val="hybridMultilevel"/>
    <w:tmpl w:val="1DDCC0FA"/>
    <w:lvl w:ilvl="0" w:tplc="99B8D484">
      <w:start w:val="1"/>
      <w:numFmt w:val="bullet"/>
      <w:pStyle w:val="aa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D5C8E"/>
    <w:multiLevelType w:val="hybridMultilevel"/>
    <w:tmpl w:val="23DE6F84"/>
    <w:lvl w:ilvl="0" w:tplc="F63601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A2D4E"/>
    <w:multiLevelType w:val="hybridMultilevel"/>
    <w:tmpl w:val="C8E691F6"/>
    <w:lvl w:ilvl="0" w:tplc="E7044524">
      <w:start w:val="1"/>
      <w:numFmt w:val="bullet"/>
      <w:pStyle w:val="ab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E455D"/>
    <w:multiLevelType w:val="hybridMultilevel"/>
    <w:tmpl w:val="506CABD8"/>
    <w:lvl w:ilvl="0" w:tplc="E1C00F4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1A73513"/>
    <w:multiLevelType w:val="multilevel"/>
    <w:tmpl w:val="7D767AB4"/>
    <w:lvl w:ilvl="0">
      <w:start w:val="1"/>
      <w:numFmt w:val="decimal"/>
      <w:pStyle w:val="25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Restart w:val="0"/>
      <w:pStyle w:val="1b"/>
      <w:lvlText w:val=""/>
      <w:lvlJc w:val="left"/>
      <w:pPr>
        <w:tabs>
          <w:tab w:val="num" w:pos="176"/>
        </w:tabs>
        <w:ind w:left="595" w:firstLine="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902"/>
        </w:tabs>
        <w:ind w:left="902" w:firstLine="0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859157E"/>
    <w:multiLevelType w:val="hybridMultilevel"/>
    <w:tmpl w:val="87565212"/>
    <w:lvl w:ilvl="0" w:tplc="68DC30B4">
      <w:start w:val="1"/>
      <w:numFmt w:val="bullet"/>
      <w:pStyle w:val="ac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07759"/>
    <w:multiLevelType w:val="hybridMultilevel"/>
    <w:tmpl w:val="D152B6F4"/>
    <w:lvl w:ilvl="0" w:tplc="41ACD02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63511"/>
    <w:multiLevelType w:val="hybridMultilevel"/>
    <w:tmpl w:val="7036386E"/>
    <w:lvl w:ilvl="0" w:tplc="F8047B08">
      <w:start w:val="1"/>
      <w:numFmt w:val="bullet"/>
      <w:pStyle w:val="ad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704FB"/>
    <w:multiLevelType w:val="hybridMultilevel"/>
    <w:tmpl w:val="D0863BDA"/>
    <w:lvl w:ilvl="0" w:tplc="7AE645AC">
      <w:start w:val="1"/>
      <w:numFmt w:val="bullet"/>
      <w:pStyle w:val="ae"/>
      <w:lvlText w:val=""/>
      <w:lvlJc w:val="left"/>
      <w:pPr>
        <w:tabs>
          <w:tab w:val="num" w:pos="0"/>
        </w:tabs>
        <w:ind w:left="0" w:firstLine="17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A2124"/>
    <w:multiLevelType w:val="hybridMultilevel"/>
    <w:tmpl w:val="F014E014"/>
    <w:lvl w:ilvl="0" w:tplc="031CB3E4">
      <w:start w:val="1"/>
      <w:numFmt w:val="bullet"/>
      <w:pStyle w:val="af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E6A65"/>
    <w:multiLevelType w:val="hybridMultilevel"/>
    <w:tmpl w:val="5E321FFC"/>
    <w:lvl w:ilvl="0" w:tplc="01CA0398">
      <w:start w:val="1"/>
      <w:numFmt w:val="bullet"/>
      <w:pStyle w:val="af0"/>
      <w:lvlText w:val=""/>
      <w:lvlJc w:val="left"/>
      <w:pPr>
        <w:tabs>
          <w:tab w:val="num" w:pos="40"/>
        </w:tabs>
        <w:ind w:left="40" w:hanging="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33B8C"/>
    <w:multiLevelType w:val="multilevel"/>
    <w:tmpl w:val="5B9CF7E6"/>
    <w:lvl w:ilvl="0">
      <w:start w:val="1"/>
      <w:numFmt w:val="decimal"/>
      <w:pStyle w:val="0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1c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26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7"/>
        </w:tabs>
        <w:ind w:left="2157" w:hanging="1800"/>
      </w:pPr>
      <w:rPr>
        <w:rFonts w:hint="default"/>
      </w:rPr>
    </w:lvl>
  </w:abstractNum>
  <w:abstractNum w:abstractNumId="31" w15:restartNumberingAfterBreak="0">
    <w:nsid w:val="6A16210C"/>
    <w:multiLevelType w:val="hybridMultilevel"/>
    <w:tmpl w:val="A9DE5BB6"/>
    <w:lvl w:ilvl="0" w:tplc="AAD41608">
      <w:start w:val="1"/>
      <w:numFmt w:val="bullet"/>
      <w:pStyle w:val="1d"/>
      <w:lvlText w:val=""/>
      <w:lvlJc w:val="left"/>
      <w:pPr>
        <w:tabs>
          <w:tab w:val="num" w:pos="0"/>
        </w:tabs>
        <w:ind w:left="0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E4DE1"/>
    <w:multiLevelType w:val="hybridMultilevel"/>
    <w:tmpl w:val="E1DEA03E"/>
    <w:lvl w:ilvl="0" w:tplc="D6109E64">
      <w:start w:val="1"/>
      <w:numFmt w:val="bullet"/>
      <w:pStyle w:val="af1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F2C49"/>
    <w:multiLevelType w:val="hybridMultilevel"/>
    <w:tmpl w:val="CEF2A2F0"/>
    <w:lvl w:ilvl="0" w:tplc="2EC6C2DA">
      <w:start w:val="1"/>
      <w:numFmt w:val="bullet"/>
      <w:pStyle w:val="af2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3"/>
  </w:num>
  <w:num w:numId="4">
    <w:abstractNumId w:val="27"/>
  </w:num>
  <w:num w:numId="5">
    <w:abstractNumId w:val="0"/>
  </w:num>
  <w:num w:numId="6">
    <w:abstractNumId w:val="30"/>
  </w:num>
  <w:num w:numId="7">
    <w:abstractNumId w:val="17"/>
  </w:num>
  <w:num w:numId="8">
    <w:abstractNumId w:val="16"/>
  </w:num>
  <w:num w:numId="9">
    <w:abstractNumId w:val="18"/>
  </w:num>
  <w:num w:numId="10">
    <w:abstractNumId w:val="11"/>
  </w:num>
  <w:num w:numId="11">
    <w:abstractNumId w:val="12"/>
  </w:num>
  <w:num w:numId="12">
    <w:abstractNumId w:val="28"/>
  </w:num>
  <w:num w:numId="13">
    <w:abstractNumId w:val="33"/>
  </w:num>
  <w:num w:numId="14">
    <w:abstractNumId w:val="5"/>
  </w:num>
  <w:num w:numId="15">
    <w:abstractNumId w:val="7"/>
  </w:num>
  <w:num w:numId="16">
    <w:abstractNumId w:val="32"/>
  </w:num>
  <w:num w:numId="17">
    <w:abstractNumId w:val="2"/>
  </w:num>
  <w:num w:numId="18">
    <w:abstractNumId w:val="31"/>
  </w:num>
  <w:num w:numId="19">
    <w:abstractNumId w:val="29"/>
  </w:num>
  <w:num w:numId="20">
    <w:abstractNumId w:val="14"/>
  </w:num>
  <w:num w:numId="21">
    <w:abstractNumId w:val="24"/>
  </w:num>
  <w:num w:numId="22">
    <w:abstractNumId w:val="3"/>
  </w:num>
  <w:num w:numId="23">
    <w:abstractNumId w:val="8"/>
  </w:num>
  <w:num w:numId="24">
    <w:abstractNumId w:val="9"/>
  </w:num>
  <w:num w:numId="25">
    <w:abstractNumId w:val="21"/>
  </w:num>
  <w:num w:numId="26">
    <w:abstractNumId w:val="19"/>
  </w:num>
  <w:num w:numId="27">
    <w:abstractNumId w:val="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6"/>
  </w:num>
  <w:num w:numId="34">
    <w:abstractNumId w:val="26"/>
    <w:lvlOverride w:ilvl="0">
      <w:startOverride w:val="1"/>
    </w:lvlOverride>
  </w:num>
  <w:num w:numId="35">
    <w:abstractNumId w:val="4"/>
  </w:num>
  <w:num w:numId="36">
    <w:abstractNumId w:val="4"/>
    <w:lvlOverride w:ilvl="0">
      <w:lvl w:ilvl="0" w:tplc="D36EB116">
        <w:start w:val="1"/>
        <w:numFmt w:val="decimal"/>
        <w:lvlText w:val="ПРИЛОЖЕНИЕ 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BC020866">
        <w:start w:val="1"/>
        <w:numFmt w:val="decimal"/>
        <w:pStyle w:val="22"/>
        <w:suff w:val="nothing"/>
        <w:lvlText w:val="%1.%2. "/>
        <w:lvlJc w:val="left"/>
        <w:pPr>
          <w:ind w:left="0" w:firstLine="0"/>
        </w:pPr>
        <w:rPr>
          <w:rFonts w:ascii="Calibri" w:hAnsi="Calibri" w:hint="default"/>
          <w:b/>
          <w:i w:val="0"/>
          <w:sz w:val="22"/>
          <w:vertAlign w:val="baseline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20"/>
  </w:num>
  <w:num w:numId="40">
    <w:abstractNumId w:val="3"/>
  </w:num>
  <w:num w:numId="41">
    <w:abstractNumId w:val="3"/>
  </w:num>
  <w:num w:numId="42">
    <w:abstractNumId w:val="3"/>
  </w:num>
  <w:num w:numId="43">
    <w:abstractNumId w:val="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0"/>
  <w:hyphenationZone w:val="140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4d4d4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B8"/>
    <w:rsid w:val="00000169"/>
    <w:rsid w:val="000010D9"/>
    <w:rsid w:val="00003E13"/>
    <w:rsid w:val="00006A3C"/>
    <w:rsid w:val="00006C93"/>
    <w:rsid w:val="00010622"/>
    <w:rsid w:val="0001113F"/>
    <w:rsid w:val="00011BBC"/>
    <w:rsid w:val="000124A2"/>
    <w:rsid w:val="00012603"/>
    <w:rsid w:val="00013802"/>
    <w:rsid w:val="00013A48"/>
    <w:rsid w:val="000158CF"/>
    <w:rsid w:val="00015A5E"/>
    <w:rsid w:val="000171E2"/>
    <w:rsid w:val="00021544"/>
    <w:rsid w:val="000245CD"/>
    <w:rsid w:val="0002492D"/>
    <w:rsid w:val="00026E75"/>
    <w:rsid w:val="00026F07"/>
    <w:rsid w:val="000308DA"/>
    <w:rsid w:val="00031BDE"/>
    <w:rsid w:val="0003220D"/>
    <w:rsid w:val="0003351D"/>
    <w:rsid w:val="000335B8"/>
    <w:rsid w:val="00034464"/>
    <w:rsid w:val="00036805"/>
    <w:rsid w:val="00037344"/>
    <w:rsid w:val="00040617"/>
    <w:rsid w:val="0004128A"/>
    <w:rsid w:val="000421E8"/>
    <w:rsid w:val="00042B23"/>
    <w:rsid w:val="0004305B"/>
    <w:rsid w:val="0004362C"/>
    <w:rsid w:val="000458C2"/>
    <w:rsid w:val="000519A3"/>
    <w:rsid w:val="00053A48"/>
    <w:rsid w:val="000548A8"/>
    <w:rsid w:val="00055AC5"/>
    <w:rsid w:val="00056700"/>
    <w:rsid w:val="00056D38"/>
    <w:rsid w:val="00057709"/>
    <w:rsid w:val="000605BC"/>
    <w:rsid w:val="000615D4"/>
    <w:rsid w:val="00063962"/>
    <w:rsid w:val="00063C6E"/>
    <w:rsid w:val="000669E0"/>
    <w:rsid w:val="00070042"/>
    <w:rsid w:val="00070C5F"/>
    <w:rsid w:val="00071B5D"/>
    <w:rsid w:val="000733DB"/>
    <w:rsid w:val="000734E5"/>
    <w:rsid w:val="00074BF3"/>
    <w:rsid w:val="00081B3C"/>
    <w:rsid w:val="00081F9C"/>
    <w:rsid w:val="0008379C"/>
    <w:rsid w:val="00086009"/>
    <w:rsid w:val="00086DC7"/>
    <w:rsid w:val="0008797F"/>
    <w:rsid w:val="000900F4"/>
    <w:rsid w:val="00091C41"/>
    <w:rsid w:val="000950A9"/>
    <w:rsid w:val="000A0A39"/>
    <w:rsid w:val="000A1713"/>
    <w:rsid w:val="000A2D96"/>
    <w:rsid w:val="000A30E1"/>
    <w:rsid w:val="000A35B6"/>
    <w:rsid w:val="000A3BD7"/>
    <w:rsid w:val="000A47FD"/>
    <w:rsid w:val="000A4951"/>
    <w:rsid w:val="000A4DCC"/>
    <w:rsid w:val="000B02AB"/>
    <w:rsid w:val="000B078A"/>
    <w:rsid w:val="000B1423"/>
    <w:rsid w:val="000B2E39"/>
    <w:rsid w:val="000B370D"/>
    <w:rsid w:val="000B44AC"/>
    <w:rsid w:val="000B62A4"/>
    <w:rsid w:val="000B651E"/>
    <w:rsid w:val="000B7AD3"/>
    <w:rsid w:val="000C10BE"/>
    <w:rsid w:val="000C20DA"/>
    <w:rsid w:val="000C2F07"/>
    <w:rsid w:val="000C32B2"/>
    <w:rsid w:val="000C54F5"/>
    <w:rsid w:val="000C56A3"/>
    <w:rsid w:val="000C5C73"/>
    <w:rsid w:val="000C776C"/>
    <w:rsid w:val="000C7C52"/>
    <w:rsid w:val="000D07CE"/>
    <w:rsid w:val="000D0FB2"/>
    <w:rsid w:val="000D18EF"/>
    <w:rsid w:val="000D36A2"/>
    <w:rsid w:val="000D384F"/>
    <w:rsid w:val="000D3E09"/>
    <w:rsid w:val="000D46AB"/>
    <w:rsid w:val="000D521D"/>
    <w:rsid w:val="000D7476"/>
    <w:rsid w:val="000E04AA"/>
    <w:rsid w:val="000E1CBE"/>
    <w:rsid w:val="000E51C9"/>
    <w:rsid w:val="000F22AD"/>
    <w:rsid w:val="000F6A4C"/>
    <w:rsid w:val="000F7B05"/>
    <w:rsid w:val="00101D35"/>
    <w:rsid w:val="001039D5"/>
    <w:rsid w:val="001059F9"/>
    <w:rsid w:val="00106E54"/>
    <w:rsid w:val="00107FCB"/>
    <w:rsid w:val="0011052D"/>
    <w:rsid w:val="00110A8E"/>
    <w:rsid w:val="0011554C"/>
    <w:rsid w:val="00115E2D"/>
    <w:rsid w:val="001208D6"/>
    <w:rsid w:val="00120C58"/>
    <w:rsid w:val="00120D47"/>
    <w:rsid w:val="0012455C"/>
    <w:rsid w:val="00124AF3"/>
    <w:rsid w:val="001256AA"/>
    <w:rsid w:val="00125A8E"/>
    <w:rsid w:val="00126433"/>
    <w:rsid w:val="001275BC"/>
    <w:rsid w:val="001309F6"/>
    <w:rsid w:val="00131267"/>
    <w:rsid w:val="00132B4B"/>
    <w:rsid w:val="00132F72"/>
    <w:rsid w:val="001344FA"/>
    <w:rsid w:val="001347A3"/>
    <w:rsid w:val="00136B83"/>
    <w:rsid w:val="00136D44"/>
    <w:rsid w:val="0014272F"/>
    <w:rsid w:val="00143D7A"/>
    <w:rsid w:val="00144A8D"/>
    <w:rsid w:val="001508E1"/>
    <w:rsid w:val="00150BA1"/>
    <w:rsid w:val="00151860"/>
    <w:rsid w:val="00151DE6"/>
    <w:rsid w:val="00154ABD"/>
    <w:rsid w:val="0015585A"/>
    <w:rsid w:val="00155953"/>
    <w:rsid w:val="00161BCE"/>
    <w:rsid w:val="00163178"/>
    <w:rsid w:val="001638B3"/>
    <w:rsid w:val="0016426A"/>
    <w:rsid w:val="00165DC9"/>
    <w:rsid w:val="00167CC7"/>
    <w:rsid w:val="00170CEC"/>
    <w:rsid w:val="00173270"/>
    <w:rsid w:val="00173D14"/>
    <w:rsid w:val="00174142"/>
    <w:rsid w:val="001751D2"/>
    <w:rsid w:val="0017553E"/>
    <w:rsid w:val="001758D8"/>
    <w:rsid w:val="001763DD"/>
    <w:rsid w:val="00177DFC"/>
    <w:rsid w:val="00180B85"/>
    <w:rsid w:val="001812D2"/>
    <w:rsid w:val="001816A1"/>
    <w:rsid w:val="00183E29"/>
    <w:rsid w:val="0018481D"/>
    <w:rsid w:val="00185B59"/>
    <w:rsid w:val="00185D04"/>
    <w:rsid w:val="00187123"/>
    <w:rsid w:val="00192DAF"/>
    <w:rsid w:val="0019579A"/>
    <w:rsid w:val="00195A3A"/>
    <w:rsid w:val="00195A7C"/>
    <w:rsid w:val="00195D46"/>
    <w:rsid w:val="001972C9"/>
    <w:rsid w:val="001A57C0"/>
    <w:rsid w:val="001A57C5"/>
    <w:rsid w:val="001A65DE"/>
    <w:rsid w:val="001A6A1D"/>
    <w:rsid w:val="001B25E9"/>
    <w:rsid w:val="001B28D8"/>
    <w:rsid w:val="001B55D6"/>
    <w:rsid w:val="001C1BEC"/>
    <w:rsid w:val="001C1BF0"/>
    <w:rsid w:val="001C1DCD"/>
    <w:rsid w:val="001C2558"/>
    <w:rsid w:val="001C2BB7"/>
    <w:rsid w:val="001C34C8"/>
    <w:rsid w:val="001C402D"/>
    <w:rsid w:val="001C5189"/>
    <w:rsid w:val="001C587F"/>
    <w:rsid w:val="001C5CF4"/>
    <w:rsid w:val="001C6862"/>
    <w:rsid w:val="001C6FD1"/>
    <w:rsid w:val="001C7621"/>
    <w:rsid w:val="001D1D77"/>
    <w:rsid w:val="001D41B3"/>
    <w:rsid w:val="001D523C"/>
    <w:rsid w:val="001D7083"/>
    <w:rsid w:val="001E022D"/>
    <w:rsid w:val="001E2054"/>
    <w:rsid w:val="001E4BD5"/>
    <w:rsid w:val="001E6275"/>
    <w:rsid w:val="001F0DF8"/>
    <w:rsid w:val="001F111A"/>
    <w:rsid w:val="001F156D"/>
    <w:rsid w:val="001F25D8"/>
    <w:rsid w:val="001F36B7"/>
    <w:rsid w:val="001F43BD"/>
    <w:rsid w:val="001F60C6"/>
    <w:rsid w:val="001F6A02"/>
    <w:rsid w:val="001F6CD5"/>
    <w:rsid w:val="00200948"/>
    <w:rsid w:val="002013A1"/>
    <w:rsid w:val="00202200"/>
    <w:rsid w:val="00204722"/>
    <w:rsid w:val="00204BBB"/>
    <w:rsid w:val="00205485"/>
    <w:rsid w:val="00213239"/>
    <w:rsid w:val="00213887"/>
    <w:rsid w:val="00216E7E"/>
    <w:rsid w:val="002222D4"/>
    <w:rsid w:val="00222A55"/>
    <w:rsid w:val="00223691"/>
    <w:rsid w:val="00231D49"/>
    <w:rsid w:val="00233943"/>
    <w:rsid w:val="00233B44"/>
    <w:rsid w:val="002348F9"/>
    <w:rsid w:val="00235E84"/>
    <w:rsid w:val="00240686"/>
    <w:rsid w:val="00240A83"/>
    <w:rsid w:val="00241777"/>
    <w:rsid w:val="00241CDB"/>
    <w:rsid w:val="00243105"/>
    <w:rsid w:val="0024338B"/>
    <w:rsid w:val="002435D2"/>
    <w:rsid w:val="00245E72"/>
    <w:rsid w:val="00246035"/>
    <w:rsid w:val="002462BA"/>
    <w:rsid w:val="00247BDD"/>
    <w:rsid w:val="00247F5A"/>
    <w:rsid w:val="002518A0"/>
    <w:rsid w:val="00260028"/>
    <w:rsid w:val="002605A1"/>
    <w:rsid w:val="00260A7D"/>
    <w:rsid w:val="00262EE2"/>
    <w:rsid w:val="002635EC"/>
    <w:rsid w:val="00264BCF"/>
    <w:rsid w:val="00265A36"/>
    <w:rsid w:val="00265BC8"/>
    <w:rsid w:val="00266B2C"/>
    <w:rsid w:val="00270DBE"/>
    <w:rsid w:val="00274E2E"/>
    <w:rsid w:val="00276BCF"/>
    <w:rsid w:val="00280882"/>
    <w:rsid w:val="0028469B"/>
    <w:rsid w:val="00285A6B"/>
    <w:rsid w:val="0028691B"/>
    <w:rsid w:val="00286B74"/>
    <w:rsid w:val="00290504"/>
    <w:rsid w:val="00291DEB"/>
    <w:rsid w:val="002925E9"/>
    <w:rsid w:val="00292CAE"/>
    <w:rsid w:val="002930FD"/>
    <w:rsid w:val="002942B8"/>
    <w:rsid w:val="00294BE0"/>
    <w:rsid w:val="00294F2D"/>
    <w:rsid w:val="00294F59"/>
    <w:rsid w:val="00295206"/>
    <w:rsid w:val="00295378"/>
    <w:rsid w:val="00295E2F"/>
    <w:rsid w:val="00296585"/>
    <w:rsid w:val="00296F39"/>
    <w:rsid w:val="002A023A"/>
    <w:rsid w:val="002A1C5C"/>
    <w:rsid w:val="002A26F6"/>
    <w:rsid w:val="002A6B2A"/>
    <w:rsid w:val="002A6C1F"/>
    <w:rsid w:val="002B252C"/>
    <w:rsid w:val="002B47D9"/>
    <w:rsid w:val="002B70F5"/>
    <w:rsid w:val="002B7D8C"/>
    <w:rsid w:val="002C14CC"/>
    <w:rsid w:val="002C16CA"/>
    <w:rsid w:val="002C244F"/>
    <w:rsid w:val="002C3DDD"/>
    <w:rsid w:val="002C49C0"/>
    <w:rsid w:val="002C6156"/>
    <w:rsid w:val="002C6B89"/>
    <w:rsid w:val="002D01F6"/>
    <w:rsid w:val="002D0619"/>
    <w:rsid w:val="002D126A"/>
    <w:rsid w:val="002D19F3"/>
    <w:rsid w:val="002D1FF8"/>
    <w:rsid w:val="002D3AFB"/>
    <w:rsid w:val="002D3DBA"/>
    <w:rsid w:val="002D4242"/>
    <w:rsid w:val="002D6E81"/>
    <w:rsid w:val="002D7D76"/>
    <w:rsid w:val="002E01F0"/>
    <w:rsid w:val="002E0D42"/>
    <w:rsid w:val="002E101F"/>
    <w:rsid w:val="002E50E6"/>
    <w:rsid w:val="002E7434"/>
    <w:rsid w:val="002F016D"/>
    <w:rsid w:val="002F1B53"/>
    <w:rsid w:val="002F3C4E"/>
    <w:rsid w:val="002F6965"/>
    <w:rsid w:val="003025D2"/>
    <w:rsid w:val="00302F15"/>
    <w:rsid w:val="003038E5"/>
    <w:rsid w:val="00303E41"/>
    <w:rsid w:val="003043E2"/>
    <w:rsid w:val="00304AD8"/>
    <w:rsid w:val="00304F64"/>
    <w:rsid w:val="00312F80"/>
    <w:rsid w:val="00313A59"/>
    <w:rsid w:val="003140F6"/>
    <w:rsid w:val="0031524E"/>
    <w:rsid w:val="0031714A"/>
    <w:rsid w:val="00317AC6"/>
    <w:rsid w:val="00320D02"/>
    <w:rsid w:val="00321731"/>
    <w:rsid w:val="00321EFA"/>
    <w:rsid w:val="00323D76"/>
    <w:rsid w:val="003245F0"/>
    <w:rsid w:val="003265C7"/>
    <w:rsid w:val="003320A4"/>
    <w:rsid w:val="00334EC4"/>
    <w:rsid w:val="003363E4"/>
    <w:rsid w:val="00336794"/>
    <w:rsid w:val="00337E60"/>
    <w:rsid w:val="00340549"/>
    <w:rsid w:val="00341AE9"/>
    <w:rsid w:val="00342D0D"/>
    <w:rsid w:val="00344BDB"/>
    <w:rsid w:val="00347B09"/>
    <w:rsid w:val="003527DC"/>
    <w:rsid w:val="003532D5"/>
    <w:rsid w:val="00353F45"/>
    <w:rsid w:val="00354C95"/>
    <w:rsid w:val="00355529"/>
    <w:rsid w:val="00360B78"/>
    <w:rsid w:val="0036132E"/>
    <w:rsid w:val="00363DB6"/>
    <w:rsid w:val="0036446C"/>
    <w:rsid w:val="0036598D"/>
    <w:rsid w:val="00370269"/>
    <w:rsid w:val="00371D52"/>
    <w:rsid w:val="003727D3"/>
    <w:rsid w:val="003749D8"/>
    <w:rsid w:val="00374FC7"/>
    <w:rsid w:val="00375604"/>
    <w:rsid w:val="00377099"/>
    <w:rsid w:val="003800B9"/>
    <w:rsid w:val="003800DA"/>
    <w:rsid w:val="003808C4"/>
    <w:rsid w:val="003829CA"/>
    <w:rsid w:val="003832C7"/>
    <w:rsid w:val="003834D7"/>
    <w:rsid w:val="00384EEA"/>
    <w:rsid w:val="00387A76"/>
    <w:rsid w:val="00390C08"/>
    <w:rsid w:val="003911A4"/>
    <w:rsid w:val="00391963"/>
    <w:rsid w:val="00392B0B"/>
    <w:rsid w:val="00392FE7"/>
    <w:rsid w:val="00393552"/>
    <w:rsid w:val="00395318"/>
    <w:rsid w:val="00395D87"/>
    <w:rsid w:val="00395FD3"/>
    <w:rsid w:val="00396467"/>
    <w:rsid w:val="00397480"/>
    <w:rsid w:val="003A09AF"/>
    <w:rsid w:val="003A410C"/>
    <w:rsid w:val="003A51DF"/>
    <w:rsid w:val="003B110C"/>
    <w:rsid w:val="003B253A"/>
    <w:rsid w:val="003B25AE"/>
    <w:rsid w:val="003B5ED2"/>
    <w:rsid w:val="003B669A"/>
    <w:rsid w:val="003B6C04"/>
    <w:rsid w:val="003C05C7"/>
    <w:rsid w:val="003C0A85"/>
    <w:rsid w:val="003C0E5C"/>
    <w:rsid w:val="003C1929"/>
    <w:rsid w:val="003C323B"/>
    <w:rsid w:val="003C3BAD"/>
    <w:rsid w:val="003C421E"/>
    <w:rsid w:val="003C5AA0"/>
    <w:rsid w:val="003C64F8"/>
    <w:rsid w:val="003D097D"/>
    <w:rsid w:val="003D20FE"/>
    <w:rsid w:val="003D41F2"/>
    <w:rsid w:val="003D6DD6"/>
    <w:rsid w:val="003E2742"/>
    <w:rsid w:val="003E2D7B"/>
    <w:rsid w:val="003E376B"/>
    <w:rsid w:val="003E6624"/>
    <w:rsid w:val="003F2165"/>
    <w:rsid w:val="003F278B"/>
    <w:rsid w:val="003F2C55"/>
    <w:rsid w:val="003F3296"/>
    <w:rsid w:val="003F4A02"/>
    <w:rsid w:val="003F51F7"/>
    <w:rsid w:val="003F5890"/>
    <w:rsid w:val="003F5FE4"/>
    <w:rsid w:val="003F6BAB"/>
    <w:rsid w:val="003F7A02"/>
    <w:rsid w:val="0040073B"/>
    <w:rsid w:val="00402866"/>
    <w:rsid w:val="0040294F"/>
    <w:rsid w:val="00406381"/>
    <w:rsid w:val="004067F4"/>
    <w:rsid w:val="0041073C"/>
    <w:rsid w:val="00411EC1"/>
    <w:rsid w:val="00412F16"/>
    <w:rsid w:val="00413AC7"/>
    <w:rsid w:val="004147BB"/>
    <w:rsid w:val="0041777B"/>
    <w:rsid w:val="00420214"/>
    <w:rsid w:val="00422258"/>
    <w:rsid w:val="00423D98"/>
    <w:rsid w:val="00424E18"/>
    <w:rsid w:val="004258D6"/>
    <w:rsid w:val="00425E97"/>
    <w:rsid w:val="004271DF"/>
    <w:rsid w:val="00430D08"/>
    <w:rsid w:val="0043131C"/>
    <w:rsid w:val="00432EE3"/>
    <w:rsid w:val="004332F2"/>
    <w:rsid w:val="00433438"/>
    <w:rsid w:val="00434009"/>
    <w:rsid w:val="004346D6"/>
    <w:rsid w:val="00434F46"/>
    <w:rsid w:val="00435BFE"/>
    <w:rsid w:val="00436769"/>
    <w:rsid w:val="00436E23"/>
    <w:rsid w:val="00437916"/>
    <w:rsid w:val="00437C90"/>
    <w:rsid w:val="00437F62"/>
    <w:rsid w:val="00440363"/>
    <w:rsid w:val="00440AE0"/>
    <w:rsid w:val="004412CF"/>
    <w:rsid w:val="00441A06"/>
    <w:rsid w:val="00441DE3"/>
    <w:rsid w:val="00443275"/>
    <w:rsid w:val="004437A9"/>
    <w:rsid w:val="004458AA"/>
    <w:rsid w:val="00447639"/>
    <w:rsid w:val="0044769B"/>
    <w:rsid w:val="00450E17"/>
    <w:rsid w:val="00450F65"/>
    <w:rsid w:val="00452868"/>
    <w:rsid w:val="00454402"/>
    <w:rsid w:val="00456557"/>
    <w:rsid w:val="0046196C"/>
    <w:rsid w:val="00461AC0"/>
    <w:rsid w:val="00461AD5"/>
    <w:rsid w:val="00461B19"/>
    <w:rsid w:val="00463A8E"/>
    <w:rsid w:val="00463F3E"/>
    <w:rsid w:val="00464B5A"/>
    <w:rsid w:val="00464D7A"/>
    <w:rsid w:val="00464F31"/>
    <w:rsid w:val="004655CF"/>
    <w:rsid w:val="00470CEB"/>
    <w:rsid w:val="00473CB6"/>
    <w:rsid w:val="00474A2A"/>
    <w:rsid w:val="004754D1"/>
    <w:rsid w:val="0047612A"/>
    <w:rsid w:val="004768A3"/>
    <w:rsid w:val="00476DC2"/>
    <w:rsid w:val="0048100B"/>
    <w:rsid w:val="0048323A"/>
    <w:rsid w:val="00483B86"/>
    <w:rsid w:val="0048467E"/>
    <w:rsid w:val="004866EA"/>
    <w:rsid w:val="00486F8A"/>
    <w:rsid w:val="00490469"/>
    <w:rsid w:val="00490792"/>
    <w:rsid w:val="00490EDB"/>
    <w:rsid w:val="00491ADF"/>
    <w:rsid w:val="00492B0E"/>
    <w:rsid w:val="0049572B"/>
    <w:rsid w:val="00496C0A"/>
    <w:rsid w:val="004A097C"/>
    <w:rsid w:val="004A0C6B"/>
    <w:rsid w:val="004A1DE5"/>
    <w:rsid w:val="004A2EAF"/>
    <w:rsid w:val="004A465C"/>
    <w:rsid w:val="004B67F2"/>
    <w:rsid w:val="004B6D88"/>
    <w:rsid w:val="004B79B7"/>
    <w:rsid w:val="004C0A14"/>
    <w:rsid w:val="004C235B"/>
    <w:rsid w:val="004C46D2"/>
    <w:rsid w:val="004C69F2"/>
    <w:rsid w:val="004D0409"/>
    <w:rsid w:val="004D1F73"/>
    <w:rsid w:val="004D25F2"/>
    <w:rsid w:val="004D5278"/>
    <w:rsid w:val="004D5483"/>
    <w:rsid w:val="004D5D4E"/>
    <w:rsid w:val="004D5FB7"/>
    <w:rsid w:val="004D68F5"/>
    <w:rsid w:val="004D6F86"/>
    <w:rsid w:val="004D7E5D"/>
    <w:rsid w:val="004E1EC8"/>
    <w:rsid w:val="004E288D"/>
    <w:rsid w:val="004E3347"/>
    <w:rsid w:val="004E4060"/>
    <w:rsid w:val="004E4ED4"/>
    <w:rsid w:val="004E6442"/>
    <w:rsid w:val="004E6905"/>
    <w:rsid w:val="004E74CE"/>
    <w:rsid w:val="004F038A"/>
    <w:rsid w:val="004F2888"/>
    <w:rsid w:val="004F2BF0"/>
    <w:rsid w:val="004F2ECD"/>
    <w:rsid w:val="004F6E75"/>
    <w:rsid w:val="005026F8"/>
    <w:rsid w:val="0050363D"/>
    <w:rsid w:val="00503B56"/>
    <w:rsid w:val="00505C52"/>
    <w:rsid w:val="005073F8"/>
    <w:rsid w:val="00511F9A"/>
    <w:rsid w:val="0051228B"/>
    <w:rsid w:val="005169EE"/>
    <w:rsid w:val="00517A4A"/>
    <w:rsid w:val="005208A0"/>
    <w:rsid w:val="005208A3"/>
    <w:rsid w:val="005219E1"/>
    <w:rsid w:val="005230F1"/>
    <w:rsid w:val="005254B3"/>
    <w:rsid w:val="005262AD"/>
    <w:rsid w:val="005307C6"/>
    <w:rsid w:val="00531BC1"/>
    <w:rsid w:val="005330DB"/>
    <w:rsid w:val="00533827"/>
    <w:rsid w:val="005347E2"/>
    <w:rsid w:val="00534980"/>
    <w:rsid w:val="0053533E"/>
    <w:rsid w:val="00537CC8"/>
    <w:rsid w:val="005442B5"/>
    <w:rsid w:val="00545073"/>
    <w:rsid w:val="005456EB"/>
    <w:rsid w:val="00546267"/>
    <w:rsid w:val="005463E2"/>
    <w:rsid w:val="00550BDE"/>
    <w:rsid w:val="00550D94"/>
    <w:rsid w:val="00551A03"/>
    <w:rsid w:val="005538FF"/>
    <w:rsid w:val="00562559"/>
    <w:rsid w:val="005644D7"/>
    <w:rsid w:val="0056753D"/>
    <w:rsid w:val="00572BB4"/>
    <w:rsid w:val="005737F2"/>
    <w:rsid w:val="00577FAD"/>
    <w:rsid w:val="00580124"/>
    <w:rsid w:val="00580B31"/>
    <w:rsid w:val="00580F32"/>
    <w:rsid w:val="0058340A"/>
    <w:rsid w:val="00584AAC"/>
    <w:rsid w:val="00585B52"/>
    <w:rsid w:val="00585B6F"/>
    <w:rsid w:val="00586397"/>
    <w:rsid w:val="00587114"/>
    <w:rsid w:val="005905E0"/>
    <w:rsid w:val="00590668"/>
    <w:rsid w:val="00592442"/>
    <w:rsid w:val="00593DA8"/>
    <w:rsid w:val="00593F22"/>
    <w:rsid w:val="00594C54"/>
    <w:rsid w:val="00596C7A"/>
    <w:rsid w:val="00597252"/>
    <w:rsid w:val="005A03A3"/>
    <w:rsid w:val="005A2C6F"/>
    <w:rsid w:val="005A2EC8"/>
    <w:rsid w:val="005A6FE1"/>
    <w:rsid w:val="005B0831"/>
    <w:rsid w:val="005B190A"/>
    <w:rsid w:val="005B20F1"/>
    <w:rsid w:val="005B2CB1"/>
    <w:rsid w:val="005B49B6"/>
    <w:rsid w:val="005B6055"/>
    <w:rsid w:val="005C2138"/>
    <w:rsid w:val="005C25E9"/>
    <w:rsid w:val="005C2AC7"/>
    <w:rsid w:val="005C2C75"/>
    <w:rsid w:val="005C425D"/>
    <w:rsid w:val="005C536D"/>
    <w:rsid w:val="005C573D"/>
    <w:rsid w:val="005C5DD3"/>
    <w:rsid w:val="005C65CA"/>
    <w:rsid w:val="005D3590"/>
    <w:rsid w:val="005D3F1C"/>
    <w:rsid w:val="005D4CB7"/>
    <w:rsid w:val="005D7F79"/>
    <w:rsid w:val="005E00CF"/>
    <w:rsid w:val="005E0AC2"/>
    <w:rsid w:val="005E0E3A"/>
    <w:rsid w:val="005E182F"/>
    <w:rsid w:val="005E3B60"/>
    <w:rsid w:val="005E3BA4"/>
    <w:rsid w:val="005E59DF"/>
    <w:rsid w:val="005E5EBD"/>
    <w:rsid w:val="005F1C23"/>
    <w:rsid w:val="005F46F6"/>
    <w:rsid w:val="005F5834"/>
    <w:rsid w:val="005F5C80"/>
    <w:rsid w:val="005F6BC1"/>
    <w:rsid w:val="005F769F"/>
    <w:rsid w:val="006046CD"/>
    <w:rsid w:val="00605BC9"/>
    <w:rsid w:val="006077C6"/>
    <w:rsid w:val="00607FD6"/>
    <w:rsid w:val="006102B3"/>
    <w:rsid w:val="00610E25"/>
    <w:rsid w:val="0061125A"/>
    <w:rsid w:val="00611F1B"/>
    <w:rsid w:val="006130D6"/>
    <w:rsid w:val="006134FE"/>
    <w:rsid w:val="00613FA5"/>
    <w:rsid w:val="00615F79"/>
    <w:rsid w:val="006205D3"/>
    <w:rsid w:val="00620653"/>
    <w:rsid w:val="00620F2C"/>
    <w:rsid w:val="0062206C"/>
    <w:rsid w:val="00622916"/>
    <w:rsid w:val="00623F03"/>
    <w:rsid w:val="00626795"/>
    <w:rsid w:val="00626F39"/>
    <w:rsid w:val="00627B5F"/>
    <w:rsid w:val="00627FD8"/>
    <w:rsid w:val="006304C9"/>
    <w:rsid w:val="0063148F"/>
    <w:rsid w:val="00632E55"/>
    <w:rsid w:val="00633D1E"/>
    <w:rsid w:val="00634023"/>
    <w:rsid w:val="006341D0"/>
    <w:rsid w:val="00634EBE"/>
    <w:rsid w:val="0063581B"/>
    <w:rsid w:val="006379CC"/>
    <w:rsid w:val="006409A5"/>
    <w:rsid w:val="00641A5D"/>
    <w:rsid w:val="0064219E"/>
    <w:rsid w:val="00646E35"/>
    <w:rsid w:val="00646E93"/>
    <w:rsid w:val="0064792E"/>
    <w:rsid w:val="00651268"/>
    <w:rsid w:val="0065288A"/>
    <w:rsid w:val="006544F1"/>
    <w:rsid w:val="006547AE"/>
    <w:rsid w:val="00654E68"/>
    <w:rsid w:val="00656AEC"/>
    <w:rsid w:val="00656C30"/>
    <w:rsid w:val="00662A33"/>
    <w:rsid w:val="00663581"/>
    <w:rsid w:val="00664D63"/>
    <w:rsid w:val="00664F68"/>
    <w:rsid w:val="00665945"/>
    <w:rsid w:val="00666A93"/>
    <w:rsid w:val="00667F94"/>
    <w:rsid w:val="00670EF5"/>
    <w:rsid w:val="00672010"/>
    <w:rsid w:val="006727BF"/>
    <w:rsid w:val="00674C77"/>
    <w:rsid w:val="0067687D"/>
    <w:rsid w:val="00677FB6"/>
    <w:rsid w:val="0068446B"/>
    <w:rsid w:val="0068529B"/>
    <w:rsid w:val="00686C61"/>
    <w:rsid w:val="00687BA4"/>
    <w:rsid w:val="00690D02"/>
    <w:rsid w:val="00691BB5"/>
    <w:rsid w:val="00692A65"/>
    <w:rsid w:val="00693451"/>
    <w:rsid w:val="006A0DA1"/>
    <w:rsid w:val="006A6D27"/>
    <w:rsid w:val="006A7AEF"/>
    <w:rsid w:val="006B0B91"/>
    <w:rsid w:val="006B13FF"/>
    <w:rsid w:val="006B1C55"/>
    <w:rsid w:val="006B2099"/>
    <w:rsid w:val="006B26E7"/>
    <w:rsid w:val="006B6DA8"/>
    <w:rsid w:val="006C1D18"/>
    <w:rsid w:val="006C3E76"/>
    <w:rsid w:val="006C4786"/>
    <w:rsid w:val="006C4E7C"/>
    <w:rsid w:val="006C4E90"/>
    <w:rsid w:val="006C6465"/>
    <w:rsid w:val="006D369E"/>
    <w:rsid w:val="006D51CC"/>
    <w:rsid w:val="006D51D3"/>
    <w:rsid w:val="006D7351"/>
    <w:rsid w:val="006E02F9"/>
    <w:rsid w:val="006E03B3"/>
    <w:rsid w:val="006E1FB4"/>
    <w:rsid w:val="006E3084"/>
    <w:rsid w:val="006E44CE"/>
    <w:rsid w:val="006E70C1"/>
    <w:rsid w:val="006E797B"/>
    <w:rsid w:val="006E7BB4"/>
    <w:rsid w:val="006F23B5"/>
    <w:rsid w:val="006F43F4"/>
    <w:rsid w:val="00700EAA"/>
    <w:rsid w:val="007016A6"/>
    <w:rsid w:val="00702A14"/>
    <w:rsid w:val="007051BE"/>
    <w:rsid w:val="00705A87"/>
    <w:rsid w:val="0070636C"/>
    <w:rsid w:val="007124C7"/>
    <w:rsid w:val="00713C1C"/>
    <w:rsid w:val="00715975"/>
    <w:rsid w:val="00715BFB"/>
    <w:rsid w:val="00715C62"/>
    <w:rsid w:val="007161EB"/>
    <w:rsid w:val="007179D3"/>
    <w:rsid w:val="00720283"/>
    <w:rsid w:val="0072059F"/>
    <w:rsid w:val="0072100A"/>
    <w:rsid w:val="0072109F"/>
    <w:rsid w:val="00721D38"/>
    <w:rsid w:val="007232B5"/>
    <w:rsid w:val="00725163"/>
    <w:rsid w:val="00725C3E"/>
    <w:rsid w:val="0073508D"/>
    <w:rsid w:val="00735BEA"/>
    <w:rsid w:val="00744D53"/>
    <w:rsid w:val="00745881"/>
    <w:rsid w:val="00747A45"/>
    <w:rsid w:val="00750427"/>
    <w:rsid w:val="00750AF9"/>
    <w:rsid w:val="00753140"/>
    <w:rsid w:val="0075408A"/>
    <w:rsid w:val="007557AE"/>
    <w:rsid w:val="00757C56"/>
    <w:rsid w:val="007615F8"/>
    <w:rsid w:val="00762F6A"/>
    <w:rsid w:val="00763AF7"/>
    <w:rsid w:val="00767BD5"/>
    <w:rsid w:val="00767FC7"/>
    <w:rsid w:val="00770172"/>
    <w:rsid w:val="00770E35"/>
    <w:rsid w:val="00773BF3"/>
    <w:rsid w:val="00774E33"/>
    <w:rsid w:val="00775398"/>
    <w:rsid w:val="007757D3"/>
    <w:rsid w:val="00775A89"/>
    <w:rsid w:val="007765B9"/>
    <w:rsid w:val="00777D35"/>
    <w:rsid w:val="00780CE5"/>
    <w:rsid w:val="00782F8E"/>
    <w:rsid w:val="00783124"/>
    <w:rsid w:val="007838CA"/>
    <w:rsid w:val="00784131"/>
    <w:rsid w:val="007846C8"/>
    <w:rsid w:val="00784B51"/>
    <w:rsid w:val="00784E80"/>
    <w:rsid w:val="00787443"/>
    <w:rsid w:val="007902DE"/>
    <w:rsid w:val="00791A1A"/>
    <w:rsid w:val="00796C56"/>
    <w:rsid w:val="007A00C2"/>
    <w:rsid w:val="007A0702"/>
    <w:rsid w:val="007A1C71"/>
    <w:rsid w:val="007A1D6A"/>
    <w:rsid w:val="007A24B9"/>
    <w:rsid w:val="007A304F"/>
    <w:rsid w:val="007A55E7"/>
    <w:rsid w:val="007A62E7"/>
    <w:rsid w:val="007A7368"/>
    <w:rsid w:val="007B0329"/>
    <w:rsid w:val="007B038B"/>
    <w:rsid w:val="007B0689"/>
    <w:rsid w:val="007B2297"/>
    <w:rsid w:val="007B37A1"/>
    <w:rsid w:val="007B4FDF"/>
    <w:rsid w:val="007B77DA"/>
    <w:rsid w:val="007C095E"/>
    <w:rsid w:val="007C2E6B"/>
    <w:rsid w:val="007C3DAE"/>
    <w:rsid w:val="007C4F42"/>
    <w:rsid w:val="007C5C6F"/>
    <w:rsid w:val="007C5E5F"/>
    <w:rsid w:val="007C67DE"/>
    <w:rsid w:val="007C7373"/>
    <w:rsid w:val="007C7D82"/>
    <w:rsid w:val="007D1925"/>
    <w:rsid w:val="007D3A4C"/>
    <w:rsid w:val="007D4E18"/>
    <w:rsid w:val="007D6C0C"/>
    <w:rsid w:val="007D7FFB"/>
    <w:rsid w:val="007E2A47"/>
    <w:rsid w:val="007E3615"/>
    <w:rsid w:val="007E47DB"/>
    <w:rsid w:val="007E50F2"/>
    <w:rsid w:val="007E523E"/>
    <w:rsid w:val="007E78AB"/>
    <w:rsid w:val="007F46F0"/>
    <w:rsid w:val="008003B8"/>
    <w:rsid w:val="008012C1"/>
    <w:rsid w:val="0080201B"/>
    <w:rsid w:val="00802712"/>
    <w:rsid w:val="00805EAC"/>
    <w:rsid w:val="0080646E"/>
    <w:rsid w:val="008077D8"/>
    <w:rsid w:val="0081014C"/>
    <w:rsid w:val="0081029B"/>
    <w:rsid w:val="00810778"/>
    <w:rsid w:val="00811CC6"/>
    <w:rsid w:val="00811D74"/>
    <w:rsid w:val="00812627"/>
    <w:rsid w:val="008128B4"/>
    <w:rsid w:val="0081425F"/>
    <w:rsid w:val="00814DC8"/>
    <w:rsid w:val="00814F18"/>
    <w:rsid w:val="0081546F"/>
    <w:rsid w:val="0081597A"/>
    <w:rsid w:val="008161D8"/>
    <w:rsid w:val="00816384"/>
    <w:rsid w:val="00816F42"/>
    <w:rsid w:val="00817025"/>
    <w:rsid w:val="00820F70"/>
    <w:rsid w:val="0082203B"/>
    <w:rsid w:val="00822CB2"/>
    <w:rsid w:val="008257EE"/>
    <w:rsid w:val="00826E28"/>
    <w:rsid w:val="00827BE3"/>
    <w:rsid w:val="00831F1E"/>
    <w:rsid w:val="0083231A"/>
    <w:rsid w:val="0084022C"/>
    <w:rsid w:val="00841857"/>
    <w:rsid w:val="0084193A"/>
    <w:rsid w:val="008430AC"/>
    <w:rsid w:val="00844C4B"/>
    <w:rsid w:val="0084616A"/>
    <w:rsid w:val="00846AA4"/>
    <w:rsid w:val="00846FDF"/>
    <w:rsid w:val="00852DB1"/>
    <w:rsid w:val="008530D5"/>
    <w:rsid w:val="0085399E"/>
    <w:rsid w:val="0085778C"/>
    <w:rsid w:val="008602D8"/>
    <w:rsid w:val="00860B91"/>
    <w:rsid w:val="00866386"/>
    <w:rsid w:val="00870620"/>
    <w:rsid w:val="00870699"/>
    <w:rsid w:val="00870B58"/>
    <w:rsid w:val="008713D4"/>
    <w:rsid w:val="008716E9"/>
    <w:rsid w:val="0087190D"/>
    <w:rsid w:val="00873E10"/>
    <w:rsid w:val="00874754"/>
    <w:rsid w:val="008750EC"/>
    <w:rsid w:val="00877888"/>
    <w:rsid w:val="00883D53"/>
    <w:rsid w:val="00883E68"/>
    <w:rsid w:val="00884939"/>
    <w:rsid w:val="00890638"/>
    <w:rsid w:val="00892F1C"/>
    <w:rsid w:val="008937EC"/>
    <w:rsid w:val="0089586A"/>
    <w:rsid w:val="008A0710"/>
    <w:rsid w:val="008A126C"/>
    <w:rsid w:val="008A1FCE"/>
    <w:rsid w:val="008A2158"/>
    <w:rsid w:val="008A2492"/>
    <w:rsid w:val="008A324A"/>
    <w:rsid w:val="008A3439"/>
    <w:rsid w:val="008A4A58"/>
    <w:rsid w:val="008A65CA"/>
    <w:rsid w:val="008A6751"/>
    <w:rsid w:val="008A6ED6"/>
    <w:rsid w:val="008A70A7"/>
    <w:rsid w:val="008A7108"/>
    <w:rsid w:val="008A7EE0"/>
    <w:rsid w:val="008B0163"/>
    <w:rsid w:val="008B0D92"/>
    <w:rsid w:val="008B1D1D"/>
    <w:rsid w:val="008B32C8"/>
    <w:rsid w:val="008B3DFB"/>
    <w:rsid w:val="008B4705"/>
    <w:rsid w:val="008B478B"/>
    <w:rsid w:val="008B7B9F"/>
    <w:rsid w:val="008C0F05"/>
    <w:rsid w:val="008C153C"/>
    <w:rsid w:val="008C1C28"/>
    <w:rsid w:val="008C1F7E"/>
    <w:rsid w:val="008C2757"/>
    <w:rsid w:val="008C3160"/>
    <w:rsid w:val="008C48A2"/>
    <w:rsid w:val="008C4B52"/>
    <w:rsid w:val="008C5AA2"/>
    <w:rsid w:val="008D0154"/>
    <w:rsid w:val="008D227F"/>
    <w:rsid w:val="008D2558"/>
    <w:rsid w:val="008D34E7"/>
    <w:rsid w:val="008D44DB"/>
    <w:rsid w:val="008D6FCF"/>
    <w:rsid w:val="008D749E"/>
    <w:rsid w:val="008D76A1"/>
    <w:rsid w:val="008E1AD2"/>
    <w:rsid w:val="008E1E93"/>
    <w:rsid w:val="008E3456"/>
    <w:rsid w:val="008E4023"/>
    <w:rsid w:val="008E4358"/>
    <w:rsid w:val="008E6630"/>
    <w:rsid w:val="008E68A8"/>
    <w:rsid w:val="008E6C11"/>
    <w:rsid w:val="008E7ED9"/>
    <w:rsid w:val="008F0629"/>
    <w:rsid w:val="008F0881"/>
    <w:rsid w:val="008F2B23"/>
    <w:rsid w:val="008F4C2A"/>
    <w:rsid w:val="008F6ABB"/>
    <w:rsid w:val="008F7C4E"/>
    <w:rsid w:val="009012F4"/>
    <w:rsid w:val="00901747"/>
    <w:rsid w:val="00901FDD"/>
    <w:rsid w:val="00903DEE"/>
    <w:rsid w:val="0090418F"/>
    <w:rsid w:val="00905C0E"/>
    <w:rsid w:val="00906C4C"/>
    <w:rsid w:val="00910821"/>
    <w:rsid w:val="00910ADC"/>
    <w:rsid w:val="0091162F"/>
    <w:rsid w:val="0091180C"/>
    <w:rsid w:val="00911C40"/>
    <w:rsid w:val="009128F2"/>
    <w:rsid w:val="009146F8"/>
    <w:rsid w:val="00914D86"/>
    <w:rsid w:val="00915303"/>
    <w:rsid w:val="009156AF"/>
    <w:rsid w:val="00916A6C"/>
    <w:rsid w:val="00921DAD"/>
    <w:rsid w:val="00922434"/>
    <w:rsid w:val="00923246"/>
    <w:rsid w:val="00923F40"/>
    <w:rsid w:val="009248B4"/>
    <w:rsid w:val="0092495C"/>
    <w:rsid w:val="00925853"/>
    <w:rsid w:val="00927157"/>
    <w:rsid w:val="00927BE9"/>
    <w:rsid w:val="00930250"/>
    <w:rsid w:val="009307EE"/>
    <w:rsid w:val="00930CAA"/>
    <w:rsid w:val="00930D1C"/>
    <w:rsid w:val="009311E2"/>
    <w:rsid w:val="00936272"/>
    <w:rsid w:val="00937F7E"/>
    <w:rsid w:val="009405E2"/>
    <w:rsid w:val="00940727"/>
    <w:rsid w:val="009407FA"/>
    <w:rsid w:val="009419F3"/>
    <w:rsid w:val="009429F9"/>
    <w:rsid w:val="00943888"/>
    <w:rsid w:val="00947843"/>
    <w:rsid w:val="00947B6A"/>
    <w:rsid w:val="0095161A"/>
    <w:rsid w:val="00951662"/>
    <w:rsid w:val="00951BE0"/>
    <w:rsid w:val="00952582"/>
    <w:rsid w:val="00952B8D"/>
    <w:rsid w:val="00954408"/>
    <w:rsid w:val="009549E9"/>
    <w:rsid w:val="00954AB1"/>
    <w:rsid w:val="00957055"/>
    <w:rsid w:val="00957C11"/>
    <w:rsid w:val="009658C1"/>
    <w:rsid w:val="009667DE"/>
    <w:rsid w:val="00966E88"/>
    <w:rsid w:val="00967675"/>
    <w:rsid w:val="00971A9E"/>
    <w:rsid w:val="00971E66"/>
    <w:rsid w:val="00972B02"/>
    <w:rsid w:val="00976188"/>
    <w:rsid w:val="00980876"/>
    <w:rsid w:val="00982137"/>
    <w:rsid w:val="00983C1D"/>
    <w:rsid w:val="009849C7"/>
    <w:rsid w:val="00985A01"/>
    <w:rsid w:val="0098630C"/>
    <w:rsid w:val="009867D2"/>
    <w:rsid w:val="00987170"/>
    <w:rsid w:val="00987192"/>
    <w:rsid w:val="00987E08"/>
    <w:rsid w:val="00991D76"/>
    <w:rsid w:val="00991D91"/>
    <w:rsid w:val="00993374"/>
    <w:rsid w:val="00994159"/>
    <w:rsid w:val="00995495"/>
    <w:rsid w:val="00996E53"/>
    <w:rsid w:val="00997D09"/>
    <w:rsid w:val="00997FB9"/>
    <w:rsid w:val="009A01C7"/>
    <w:rsid w:val="009A043E"/>
    <w:rsid w:val="009A16AD"/>
    <w:rsid w:val="009A29E5"/>
    <w:rsid w:val="009A33ED"/>
    <w:rsid w:val="009A38A7"/>
    <w:rsid w:val="009A47F8"/>
    <w:rsid w:val="009A4C0B"/>
    <w:rsid w:val="009A63DC"/>
    <w:rsid w:val="009A796E"/>
    <w:rsid w:val="009A7AE6"/>
    <w:rsid w:val="009B196B"/>
    <w:rsid w:val="009B3D0F"/>
    <w:rsid w:val="009B48CE"/>
    <w:rsid w:val="009B583A"/>
    <w:rsid w:val="009C0E00"/>
    <w:rsid w:val="009C407E"/>
    <w:rsid w:val="009C417E"/>
    <w:rsid w:val="009C58E1"/>
    <w:rsid w:val="009C71E8"/>
    <w:rsid w:val="009C79AD"/>
    <w:rsid w:val="009D043C"/>
    <w:rsid w:val="009D1EDE"/>
    <w:rsid w:val="009D2BFF"/>
    <w:rsid w:val="009D42B9"/>
    <w:rsid w:val="009D6947"/>
    <w:rsid w:val="009E420E"/>
    <w:rsid w:val="009E4AC8"/>
    <w:rsid w:val="009E4F99"/>
    <w:rsid w:val="009E68A1"/>
    <w:rsid w:val="009F03F1"/>
    <w:rsid w:val="009F1AFF"/>
    <w:rsid w:val="009F2475"/>
    <w:rsid w:val="009F2F5E"/>
    <w:rsid w:val="009F3892"/>
    <w:rsid w:val="00A00FF4"/>
    <w:rsid w:val="00A01756"/>
    <w:rsid w:val="00A01779"/>
    <w:rsid w:val="00A0254F"/>
    <w:rsid w:val="00A02964"/>
    <w:rsid w:val="00A02D0C"/>
    <w:rsid w:val="00A0465F"/>
    <w:rsid w:val="00A04C30"/>
    <w:rsid w:val="00A0739E"/>
    <w:rsid w:val="00A07928"/>
    <w:rsid w:val="00A111F5"/>
    <w:rsid w:val="00A1231A"/>
    <w:rsid w:val="00A12CDF"/>
    <w:rsid w:val="00A130F3"/>
    <w:rsid w:val="00A13109"/>
    <w:rsid w:val="00A133B4"/>
    <w:rsid w:val="00A1349E"/>
    <w:rsid w:val="00A137B7"/>
    <w:rsid w:val="00A14ACA"/>
    <w:rsid w:val="00A1640F"/>
    <w:rsid w:val="00A175CE"/>
    <w:rsid w:val="00A2218C"/>
    <w:rsid w:val="00A22623"/>
    <w:rsid w:val="00A23BED"/>
    <w:rsid w:val="00A25BC1"/>
    <w:rsid w:val="00A27464"/>
    <w:rsid w:val="00A30116"/>
    <w:rsid w:val="00A33D11"/>
    <w:rsid w:val="00A3407B"/>
    <w:rsid w:val="00A344AF"/>
    <w:rsid w:val="00A36B36"/>
    <w:rsid w:val="00A36D6F"/>
    <w:rsid w:val="00A3794B"/>
    <w:rsid w:val="00A40B08"/>
    <w:rsid w:val="00A41677"/>
    <w:rsid w:val="00A43638"/>
    <w:rsid w:val="00A43802"/>
    <w:rsid w:val="00A45AD1"/>
    <w:rsid w:val="00A47837"/>
    <w:rsid w:val="00A47C19"/>
    <w:rsid w:val="00A508B5"/>
    <w:rsid w:val="00A51E3E"/>
    <w:rsid w:val="00A5326B"/>
    <w:rsid w:val="00A54066"/>
    <w:rsid w:val="00A5568C"/>
    <w:rsid w:val="00A567EF"/>
    <w:rsid w:val="00A56904"/>
    <w:rsid w:val="00A57844"/>
    <w:rsid w:val="00A600E6"/>
    <w:rsid w:val="00A62C0F"/>
    <w:rsid w:val="00A634A4"/>
    <w:rsid w:val="00A639C9"/>
    <w:rsid w:val="00A63CCF"/>
    <w:rsid w:val="00A65D4E"/>
    <w:rsid w:val="00A66843"/>
    <w:rsid w:val="00A709A7"/>
    <w:rsid w:val="00A70F2D"/>
    <w:rsid w:val="00A71923"/>
    <w:rsid w:val="00A72256"/>
    <w:rsid w:val="00A85CF7"/>
    <w:rsid w:val="00A86670"/>
    <w:rsid w:val="00A9059F"/>
    <w:rsid w:val="00A9128A"/>
    <w:rsid w:val="00A952CF"/>
    <w:rsid w:val="00A96768"/>
    <w:rsid w:val="00A971D7"/>
    <w:rsid w:val="00A97E91"/>
    <w:rsid w:val="00AA2488"/>
    <w:rsid w:val="00AA2B32"/>
    <w:rsid w:val="00AA52E9"/>
    <w:rsid w:val="00AA5ECC"/>
    <w:rsid w:val="00AB083E"/>
    <w:rsid w:val="00AB2BA7"/>
    <w:rsid w:val="00AB3346"/>
    <w:rsid w:val="00AB6B67"/>
    <w:rsid w:val="00AB75BB"/>
    <w:rsid w:val="00AB7C46"/>
    <w:rsid w:val="00AB7DE8"/>
    <w:rsid w:val="00AC0429"/>
    <w:rsid w:val="00AC07E1"/>
    <w:rsid w:val="00AC09A9"/>
    <w:rsid w:val="00AC0D30"/>
    <w:rsid w:val="00AC105B"/>
    <w:rsid w:val="00AC35CC"/>
    <w:rsid w:val="00AC3A1F"/>
    <w:rsid w:val="00AC41CA"/>
    <w:rsid w:val="00AC4C17"/>
    <w:rsid w:val="00AC7DCD"/>
    <w:rsid w:val="00AD06A6"/>
    <w:rsid w:val="00AD0FD9"/>
    <w:rsid w:val="00AD2901"/>
    <w:rsid w:val="00AD3259"/>
    <w:rsid w:val="00AD3573"/>
    <w:rsid w:val="00AD3D94"/>
    <w:rsid w:val="00AD5060"/>
    <w:rsid w:val="00AE024E"/>
    <w:rsid w:val="00AE0B0F"/>
    <w:rsid w:val="00AE1B40"/>
    <w:rsid w:val="00AE203E"/>
    <w:rsid w:val="00AE57E9"/>
    <w:rsid w:val="00AF1BA0"/>
    <w:rsid w:val="00AF2F36"/>
    <w:rsid w:val="00AF3515"/>
    <w:rsid w:val="00AF3741"/>
    <w:rsid w:val="00AF588B"/>
    <w:rsid w:val="00AF7349"/>
    <w:rsid w:val="00B00B5F"/>
    <w:rsid w:val="00B03CAA"/>
    <w:rsid w:val="00B043A9"/>
    <w:rsid w:val="00B10E31"/>
    <w:rsid w:val="00B120F0"/>
    <w:rsid w:val="00B1211E"/>
    <w:rsid w:val="00B1238D"/>
    <w:rsid w:val="00B12CC7"/>
    <w:rsid w:val="00B130E9"/>
    <w:rsid w:val="00B13FBF"/>
    <w:rsid w:val="00B14C4C"/>
    <w:rsid w:val="00B15E77"/>
    <w:rsid w:val="00B1719B"/>
    <w:rsid w:val="00B174A0"/>
    <w:rsid w:val="00B216AA"/>
    <w:rsid w:val="00B2251C"/>
    <w:rsid w:val="00B2421B"/>
    <w:rsid w:val="00B246F8"/>
    <w:rsid w:val="00B25321"/>
    <w:rsid w:val="00B37042"/>
    <w:rsid w:val="00B407DE"/>
    <w:rsid w:val="00B40843"/>
    <w:rsid w:val="00B411FD"/>
    <w:rsid w:val="00B42E23"/>
    <w:rsid w:val="00B475B1"/>
    <w:rsid w:val="00B476A5"/>
    <w:rsid w:val="00B47F11"/>
    <w:rsid w:val="00B501B0"/>
    <w:rsid w:val="00B5271D"/>
    <w:rsid w:val="00B55E41"/>
    <w:rsid w:val="00B56ACC"/>
    <w:rsid w:val="00B56D4C"/>
    <w:rsid w:val="00B60146"/>
    <w:rsid w:val="00B60FAD"/>
    <w:rsid w:val="00B61D6A"/>
    <w:rsid w:val="00B639EA"/>
    <w:rsid w:val="00B65220"/>
    <w:rsid w:val="00B71D28"/>
    <w:rsid w:val="00B73A72"/>
    <w:rsid w:val="00B74141"/>
    <w:rsid w:val="00B813C8"/>
    <w:rsid w:val="00B82AFC"/>
    <w:rsid w:val="00B82C5E"/>
    <w:rsid w:val="00B8455C"/>
    <w:rsid w:val="00B848CB"/>
    <w:rsid w:val="00B87554"/>
    <w:rsid w:val="00B9198A"/>
    <w:rsid w:val="00B929D2"/>
    <w:rsid w:val="00B92A66"/>
    <w:rsid w:val="00B94EE3"/>
    <w:rsid w:val="00B95BBC"/>
    <w:rsid w:val="00B96301"/>
    <w:rsid w:val="00B97717"/>
    <w:rsid w:val="00B97ADE"/>
    <w:rsid w:val="00BA1348"/>
    <w:rsid w:val="00BA274B"/>
    <w:rsid w:val="00BA3028"/>
    <w:rsid w:val="00BA46E3"/>
    <w:rsid w:val="00BA57EC"/>
    <w:rsid w:val="00BA5C03"/>
    <w:rsid w:val="00BA78FD"/>
    <w:rsid w:val="00BB368E"/>
    <w:rsid w:val="00BB39AA"/>
    <w:rsid w:val="00BB47FA"/>
    <w:rsid w:val="00BB4CD4"/>
    <w:rsid w:val="00BB534A"/>
    <w:rsid w:val="00BB5F42"/>
    <w:rsid w:val="00BC0F59"/>
    <w:rsid w:val="00BC1034"/>
    <w:rsid w:val="00BC1655"/>
    <w:rsid w:val="00BC2656"/>
    <w:rsid w:val="00BC2714"/>
    <w:rsid w:val="00BC316F"/>
    <w:rsid w:val="00BC4317"/>
    <w:rsid w:val="00BC7E78"/>
    <w:rsid w:val="00BD55E0"/>
    <w:rsid w:val="00BD7010"/>
    <w:rsid w:val="00BE12B7"/>
    <w:rsid w:val="00BE29D4"/>
    <w:rsid w:val="00BE3772"/>
    <w:rsid w:val="00BE58BC"/>
    <w:rsid w:val="00BF07B4"/>
    <w:rsid w:val="00BF321C"/>
    <w:rsid w:val="00BF42C2"/>
    <w:rsid w:val="00BF620F"/>
    <w:rsid w:val="00BF74E6"/>
    <w:rsid w:val="00C00503"/>
    <w:rsid w:val="00C051BD"/>
    <w:rsid w:val="00C07B27"/>
    <w:rsid w:val="00C07D1D"/>
    <w:rsid w:val="00C10D14"/>
    <w:rsid w:val="00C11195"/>
    <w:rsid w:val="00C14DE1"/>
    <w:rsid w:val="00C1746E"/>
    <w:rsid w:val="00C177B6"/>
    <w:rsid w:val="00C17C68"/>
    <w:rsid w:val="00C20E79"/>
    <w:rsid w:val="00C21AE6"/>
    <w:rsid w:val="00C21B3E"/>
    <w:rsid w:val="00C23436"/>
    <w:rsid w:val="00C24C77"/>
    <w:rsid w:val="00C262B5"/>
    <w:rsid w:val="00C2674D"/>
    <w:rsid w:val="00C27D10"/>
    <w:rsid w:val="00C30351"/>
    <w:rsid w:val="00C33394"/>
    <w:rsid w:val="00C33989"/>
    <w:rsid w:val="00C33FAA"/>
    <w:rsid w:val="00C33FEF"/>
    <w:rsid w:val="00C3667A"/>
    <w:rsid w:val="00C37CB9"/>
    <w:rsid w:val="00C4091E"/>
    <w:rsid w:val="00C41019"/>
    <w:rsid w:val="00C42008"/>
    <w:rsid w:val="00C427DB"/>
    <w:rsid w:val="00C43E79"/>
    <w:rsid w:val="00C463FC"/>
    <w:rsid w:val="00C50ED0"/>
    <w:rsid w:val="00C51E4B"/>
    <w:rsid w:val="00C53449"/>
    <w:rsid w:val="00C54CA9"/>
    <w:rsid w:val="00C557E1"/>
    <w:rsid w:val="00C55AED"/>
    <w:rsid w:val="00C561AC"/>
    <w:rsid w:val="00C565F5"/>
    <w:rsid w:val="00C56EBB"/>
    <w:rsid w:val="00C618D1"/>
    <w:rsid w:val="00C62D2B"/>
    <w:rsid w:val="00C631F3"/>
    <w:rsid w:val="00C63FBC"/>
    <w:rsid w:val="00C644CC"/>
    <w:rsid w:val="00C64E29"/>
    <w:rsid w:val="00C670EA"/>
    <w:rsid w:val="00C703BF"/>
    <w:rsid w:val="00C71DA6"/>
    <w:rsid w:val="00C74D6C"/>
    <w:rsid w:val="00C76AE9"/>
    <w:rsid w:val="00C77AB8"/>
    <w:rsid w:val="00C8272F"/>
    <w:rsid w:val="00C8322C"/>
    <w:rsid w:val="00C834D5"/>
    <w:rsid w:val="00C84102"/>
    <w:rsid w:val="00C84C61"/>
    <w:rsid w:val="00C84F55"/>
    <w:rsid w:val="00C86DE3"/>
    <w:rsid w:val="00C9058E"/>
    <w:rsid w:val="00C9106C"/>
    <w:rsid w:val="00C91312"/>
    <w:rsid w:val="00C9155D"/>
    <w:rsid w:val="00C91B57"/>
    <w:rsid w:val="00C92645"/>
    <w:rsid w:val="00C9400A"/>
    <w:rsid w:val="00C946C8"/>
    <w:rsid w:val="00C95AC1"/>
    <w:rsid w:val="00C9642E"/>
    <w:rsid w:val="00CA4088"/>
    <w:rsid w:val="00CA51E9"/>
    <w:rsid w:val="00CA54CE"/>
    <w:rsid w:val="00CA55A9"/>
    <w:rsid w:val="00CB174E"/>
    <w:rsid w:val="00CB19E8"/>
    <w:rsid w:val="00CB2F96"/>
    <w:rsid w:val="00CB38D6"/>
    <w:rsid w:val="00CB3DEC"/>
    <w:rsid w:val="00CB56B4"/>
    <w:rsid w:val="00CB650E"/>
    <w:rsid w:val="00CB6CD2"/>
    <w:rsid w:val="00CB72E6"/>
    <w:rsid w:val="00CB7BAD"/>
    <w:rsid w:val="00CC0906"/>
    <w:rsid w:val="00CC1102"/>
    <w:rsid w:val="00CC2696"/>
    <w:rsid w:val="00CC26E7"/>
    <w:rsid w:val="00CC3724"/>
    <w:rsid w:val="00CC3BCE"/>
    <w:rsid w:val="00CC4ABC"/>
    <w:rsid w:val="00CC4CCC"/>
    <w:rsid w:val="00CC54C5"/>
    <w:rsid w:val="00CC7043"/>
    <w:rsid w:val="00CD0E66"/>
    <w:rsid w:val="00CD287D"/>
    <w:rsid w:val="00CD31F8"/>
    <w:rsid w:val="00CD3377"/>
    <w:rsid w:val="00CD4F2B"/>
    <w:rsid w:val="00CD6825"/>
    <w:rsid w:val="00CD6EA0"/>
    <w:rsid w:val="00CE2803"/>
    <w:rsid w:val="00CE4C30"/>
    <w:rsid w:val="00CE65D7"/>
    <w:rsid w:val="00CE6D7F"/>
    <w:rsid w:val="00CE7633"/>
    <w:rsid w:val="00CE7DD1"/>
    <w:rsid w:val="00CF052C"/>
    <w:rsid w:val="00CF0C9E"/>
    <w:rsid w:val="00CF27BA"/>
    <w:rsid w:val="00CF34CE"/>
    <w:rsid w:val="00CF50CA"/>
    <w:rsid w:val="00CF6A91"/>
    <w:rsid w:val="00D00144"/>
    <w:rsid w:val="00D010C8"/>
    <w:rsid w:val="00D02B39"/>
    <w:rsid w:val="00D06475"/>
    <w:rsid w:val="00D0652D"/>
    <w:rsid w:val="00D11940"/>
    <w:rsid w:val="00D12F60"/>
    <w:rsid w:val="00D13CF4"/>
    <w:rsid w:val="00D13F96"/>
    <w:rsid w:val="00D14907"/>
    <w:rsid w:val="00D16024"/>
    <w:rsid w:val="00D20CFA"/>
    <w:rsid w:val="00D21A8D"/>
    <w:rsid w:val="00D27BD6"/>
    <w:rsid w:val="00D31A69"/>
    <w:rsid w:val="00D31A81"/>
    <w:rsid w:val="00D32666"/>
    <w:rsid w:val="00D33E27"/>
    <w:rsid w:val="00D35D82"/>
    <w:rsid w:val="00D36482"/>
    <w:rsid w:val="00D36539"/>
    <w:rsid w:val="00D36A76"/>
    <w:rsid w:val="00D36BDF"/>
    <w:rsid w:val="00D37B04"/>
    <w:rsid w:val="00D37D7D"/>
    <w:rsid w:val="00D40BA8"/>
    <w:rsid w:val="00D419FA"/>
    <w:rsid w:val="00D422ED"/>
    <w:rsid w:val="00D4331D"/>
    <w:rsid w:val="00D44326"/>
    <w:rsid w:val="00D44B6A"/>
    <w:rsid w:val="00D44C33"/>
    <w:rsid w:val="00D510A0"/>
    <w:rsid w:val="00D51268"/>
    <w:rsid w:val="00D51D35"/>
    <w:rsid w:val="00D536C0"/>
    <w:rsid w:val="00D55FDA"/>
    <w:rsid w:val="00D571D1"/>
    <w:rsid w:val="00D60265"/>
    <w:rsid w:val="00D64048"/>
    <w:rsid w:val="00D655E9"/>
    <w:rsid w:val="00D66A0F"/>
    <w:rsid w:val="00D67FB3"/>
    <w:rsid w:val="00D70A98"/>
    <w:rsid w:val="00D70FDF"/>
    <w:rsid w:val="00D71D9E"/>
    <w:rsid w:val="00D720D4"/>
    <w:rsid w:val="00D74B5D"/>
    <w:rsid w:val="00D75784"/>
    <w:rsid w:val="00D7677A"/>
    <w:rsid w:val="00D768C7"/>
    <w:rsid w:val="00D769A5"/>
    <w:rsid w:val="00D773FC"/>
    <w:rsid w:val="00D77C2B"/>
    <w:rsid w:val="00D803C3"/>
    <w:rsid w:val="00D80BCD"/>
    <w:rsid w:val="00D80BFB"/>
    <w:rsid w:val="00D81178"/>
    <w:rsid w:val="00D84540"/>
    <w:rsid w:val="00D85CA2"/>
    <w:rsid w:val="00D9251A"/>
    <w:rsid w:val="00D92F5F"/>
    <w:rsid w:val="00D934C0"/>
    <w:rsid w:val="00D97485"/>
    <w:rsid w:val="00D97975"/>
    <w:rsid w:val="00DA0A97"/>
    <w:rsid w:val="00DA23FF"/>
    <w:rsid w:val="00DA4368"/>
    <w:rsid w:val="00DA79E3"/>
    <w:rsid w:val="00DB0396"/>
    <w:rsid w:val="00DB0706"/>
    <w:rsid w:val="00DB0BD3"/>
    <w:rsid w:val="00DB31D5"/>
    <w:rsid w:val="00DB4B55"/>
    <w:rsid w:val="00DB4DCC"/>
    <w:rsid w:val="00DB4FA8"/>
    <w:rsid w:val="00DB5BFA"/>
    <w:rsid w:val="00DC0336"/>
    <w:rsid w:val="00DC0AAB"/>
    <w:rsid w:val="00DC0E79"/>
    <w:rsid w:val="00DC1CD5"/>
    <w:rsid w:val="00DC1E19"/>
    <w:rsid w:val="00DC2964"/>
    <w:rsid w:val="00DC5724"/>
    <w:rsid w:val="00DC63E7"/>
    <w:rsid w:val="00DC72C5"/>
    <w:rsid w:val="00DC7A51"/>
    <w:rsid w:val="00DD0344"/>
    <w:rsid w:val="00DD1439"/>
    <w:rsid w:val="00DD184D"/>
    <w:rsid w:val="00DD2995"/>
    <w:rsid w:val="00DD3856"/>
    <w:rsid w:val="00DD54A4"/>
    <w:rsid w:val="00DD57D5"/>
    <w:rsid w:val="00DD67FD"/>
    <w:rsid w:val="00DE74E7"/>
    <w:rsid w:val="00DE775A"/>
    <w:rsid w:val="00DF0522"/>
    <w:rsid w:val="00DF073F"/>
    <w:rsid w:val="00DF0B8E"/>
    <w:rsid w:val="00DF0D3C"/>
    <w:rsid w:val="00DF10DB"/>
    <w:rsid w:val="00DF3587"/>
    <w:rsid w:val="00DF3C7D"/>
    <w:rsid w:val="00DF4082"/>
    <w:rsid w:val="00DF7419"/>
    <w:rsid w:val="00DF76F6"/>
    <w:rsid w:val="00E02821"/>
    <w:rsid w:val="00E044DA"/>
    <w:rsid w:val="00E04CD9"/>
    <w:rsid w:val="00E04DF7"/>
    <w:rsid w:val="00E05E0E"/>
    <w:rsid w:val="00E05E42"/>
    <w:rsid w:val="00E076B5"/>
    <w:rsid w:val="00E10306"/>
    <w:rsid w:val="00E13DE7"/>
    <w:rsid w:val="00E14940"/>
    <w:rsid w:val="00E2171B"/>
    <w:rsid w:val="00E240E0"/>
    <w:rsid w:val="00E24E2A"/>
    <w:rsid w:val="00E25C74"/>
    <w:rsid w:val="00E27C37"/>
    <w:rsid w:val="00E309CE"/>
    <w:rsid w:val="00E3122F"/>
    <w:rsid w:val="00E323AF"/>
    <w:rsid w:val="00E346FC"/>
    <w:rsid w:val="00E3569E"/>
    <w:rsid w:val="00E35FC3"/>
    <w:rsid w:val="00E369F6"/>
    <w:rsid w:val="00E376E5"/>
    <w:rsid w:val="00E400D1"/>
    <w:rsid w:val="00E402F7"/>
    <w:rsid w:val="00E403A4"/>
    <w:rsid w:val="00E41069"/>
    <w:rsid w:val="00E41224"/>
    <w:rsid w:val="00E42E59"/>
    <w:rsid w:val="00E437B2"/>
    <w:rsid w:val="00E44863"/>
    <w:rsid w:val="00E44CCB"/>
    <w:rsid w:val="00E454A5"/>
    <w:rsid w:val="00E46ECD"/>
    <w:rsid w:val="00E502AF"/>
    <w:rsid w:val="00E509AD"/>
    <w:rsid w:val="00E50DAF"/>
    <w:rsid w:val="00E5752C"/>
    <w:rsid w:val="00E57DA6"/>
    <w:rsid w:val="00E63661"/>
    <w:rsid w:val="00E63A3B"/>
    <w:rsid w:val="00E64742"/>
    <w:rsid w:val="00E64C62"/>
    <w:rsid w:val="00E671FA"/>
    <w:rsid w:val="00E70AAB"/>
    <w:rsid w:val="00E71706"/>
    <w:rsid w:val="00E732C6"/>
    <w:rsid w:val="00E7378C"/>
    <w:rsid w:val="00E7379A"/>
    <w:rsid w:val="00E73861"/>
    <w:rsid w:val="00E75A56"/>
    <w:rsid w:val="00E77AD3"/>
    <w:rsid w:val="00E77B00"/>
    <w:rsid w:val="00E805D0"/>
    <w:rsid w:val="00E80DD5"/>
    <w:rsid w:val="00E80FDF"/>
    <w:rsid w:val="00E8204B"/>
    <w:rsid w:val="00E83F57"/>
    <w:rsid w:val="00E85E07"/>
    <w:rsid w:val="00E866CB"/>
    <w:rsid w:val="00E87A2F"/>
    <w:rsid w:val="00E90BF2"/>
    <w:rsid w:val="00E90C6F"/>
    <w:rsid w:val="00E913CA"/>
    <w:rsid w:val="00E916B0"/>
    <w:rsid w:val="00E922B6"/>
    <w:rsid w:val="00E92838"/>
    <w:rsid w:val="00E9579F"/>
    <w:rsid w:val="00E95BE7"/>
    <w:rsid w:val="00E9669B"/>
    <w:rsid w:val="00E97193"/>
    <w:rsid w:val="00EA0225"/>
    <w:rsid w:val="00EA7A1C"/>
    <w:rsid w:val="00EA7F0F"/>
    <w:rsid w:val="00EB175D"/>
    <w:rsid w:val="00EB43D7"/>
    <w:rsid w:val="00EB570D"/>
    <w:rsid w:val="00EB65C2"/>
    <w:rsid w:val="00EB7493"/>
    <w:rsid w:val="00EB76F4"/>
    <w:rsid w:val="00EC343A"/>
    <w:rsid w:val="00EC5477"/>
    <w:rsid w:val="00EC5AB8"/>
    <w:rsid w:val="00ED3822"/>
    <w:rsid w:val="00ED58BD"/>
    <w:rsid w:val="00ED5B8C"/>
    <w:rsid w:val="00ED68D9"/>
    <w:rsid w:val="00ED6C02"/>
    <w:rsid w:val="00ED6ED1"/>
    <w:rsid w:val="00EE11D8"/>
    <w:rsid w:val="00EE1D4A"/>
    <w:rsid w:val="00EE23E8"/>
    <w:rsid w:val="00EE2BC8"/>
    <w:rsid w:val="00EE6897"/>
    <w:rsid w:val="00EE6C70"/>
    <w:rsid w:val="00EE6F08"/>
    <w:rsid w:val="00EE6FA6"/>
    <w:rsid w:val="00EE7130"/>
    <w:rsid w:val="00EF0325"/>
    <w:rsid w:val="00EF269D"/>
    <w:rsid w:val="00EF484C"/>
    <w:rsid w:val="00EF48FF"/>
    <w:rsid w:val="00EF629B"/>
    <w:rsid w:val="00EF7BA2"/>
    <w:rsid w:val="00EF7CCA"/>
    <w:rsid w:val="00F010FF"/>
    <w:rsid w:val="00F02018"/>
    <w:rsid w:val="00F04A70"/>
    <w:rsid w:val="00F055F4"/>
    <w:rsid w:val="00F06E64"/>
    <w:rsid w:val="00F16782"/>
    <w:rsid w:val="00F1764A"/>
    <w:rsid w:val="00F17C6F"/>
    <w:rsid w:val="00F2060F"/>
    <w:rsid w:val="00F2148B"/>
    <w:rsid w:val="00F23854"/>
    <w:rsid w:val="00F24FEE"/>
    <w:rsid w:val="00F24FEF"/>
    <w:rsid w:val="00F2622C"/>
    <w:rsid w:val="00F268FC"/>
    <w:rsid w:val="00F31CD6"/>
    <w:rsid w:val="00F34706"/>
    <w:rsid w:val="00F372CB"/>
    <w:rsid w:val="00F377A9"/>
    <w:rsid w:val="00F517B7"/>
    <w:rsid w:val="00F52D55"/>
    <w:rsid w:val="00F55449"/>
    <w:rsid w:val="00F5733B"/>
    <w:rsid w:val="00F5797B"/>
    <w:rsid w:val="00F62ECB"/>
    <w:rsid w:val="00F636F1"/>
    <w:rsid w:val="00F65323"/>
    <w:rsid w:val="00F6640E"/>
    <w:rsid w:val="00F6724D"/>
    <w:rsid w:val="00F73594"/>
    <w:rsid w:val="00F7487C"/>
    <w:rsid w:val="00F75DA1"/>
    <w:rsid w:val="00F76268"/>
    <w:rsid w:val="00F76B7E"/>
    <w:rsid w:val="00F77301"/>
    <w:rsid w:val="00F777D2"/>
    <w:rsid w:val="00F82314"/>
    <w:rsid w:val="00F82ABB"/>
    <w:rsid w:val="00F8348A"/>
    <w:rsid w:val="00F84638"/>
    <w:rsid w:val="00F84D92"/>
    <w:rsid w:val="00F85925"/>
    <w:rsid w:val="00F861D5"/>
    <w:rsid w:val="00F86A44"/>
    <w:rsid w:val="00F87692"/>
    <w:rsid w:val="00F87FA7"/>
    <w:rsid w:val="00F91CBC"/>
    <w:rsid w:val="00F9267E"/>
    <w:rsid w:val="00F933F7"/>
    <w:rsid w:val="00F93EE9"/>
    <w:rsid w:val="00F96510"/>
    <w:rsid w:val="00F968BE"/>
    <w:rsid w:val="00F9790F"/>
    <w:rsid w:val="00F97F0E"/>
    <w:rsid w:val="00FA13A8"/>
    <w:rsid w:val="00FA260A"/>
    <w:rsid w:val="00FA2C5F"/>
    <w:rsid w:val="00FA43C4"/>
    <w:rsid w:val="00FA5D0F"/>
    <w:rsid w:val="00FB184A"/>
    <w:rsid w:val="00FB587A"/>
    <w:rsid w:val="00FB75E8"/>
    <w:rsid w:val="00FC1901"/>
    <w:rsid w:val="00FC2C2A"/>
    <w:rsid w:val="00FC2D6A"/>
    <w:rsid w:val="00FC5CD5"/>
    <w:rsid w:val="00FC621E"/>
    <w:rsid w:val="00FC63AB"/>
    <w:rsid w:val="00FC68E9"/>
    <w:rsid w:val="00FC6B2F"/>
    <w:rsid w:val="00FC7647"/>
    <w:rsid w:val="00FC7AFD"/>
    <w:rsid w:val="00FD027D"/>
    <w:rsid w:val="00FD271E"/>
    <w:rsid w:val="00FD2E79"/>
    <w:rsid w:val="00FD45EB"/>
    <w:rsid w:val="00FD4CAC"/>
    <w:rsid w:val="00FE0A7A"/>
    <w:rsid w:val="00FE218E"/>
    <w:rsid w:val="00FE263B"/>
    <w:rsid w:val="00FE2CDD"/>
    <w:rsid w:val="00FE363F"/>
    <w:rsid w:val="00FE425B"/>
    <w:rsid w:val="00FE75AB"/>
    <w:rsid w:val="00FF035E"/>
    <w:rsid w:val="00FF14CA"/>
    <w:rsid w:val="00FF1D73"/>
    <w:rsid w:val="00FF2C5D"/>
    <w:rsid w:val="00FF59C4"/>
    <w:rsid w:val="00FF7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4d4d4d"/>
    </o:shapedefaults>
    <o:shapelayout v:ext="edit">
      <o:idmap v:ext="edit" data="1"/>
    </o:shapelayout>
  </w:shapeDefaults>
  <w:decimalSymbol w:val=","/>
  <w:listSeparator w:val=";"/>
  <w15:chartTrackingRefBased/>
  <w15:docId w15:val="{2C1381F5-D52E-48A4-9B88-D7C3D082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3">
    <w:name w:val="Normal"/>
    <w:qFormat/>
    <w:rsid w:val="00291DEB"/>
    <w:rPr>
      <w:sz w:val="24"/>
      <w:szCs w:val="24"/>
    </w:rPr>
  </w:style>
  <w:style w:type="paragraph" w:styleId="17">
    <w:name w:val="heading 1"/>
    <w:aliases w:val=".,H1,Название спецификации,Глава 1,P1,Heading 1"/>
    <w:next w:val="af4"/>
    <w:link w:val="1e"/>
    <w:qFormat/>
    <w:rsid w:val="00291DEB"/>
    <w:pPr>
      <w:keepNext/>
      <w:pageBreakBefore/>
      <w:numPr>
        <w:numId w:val="9"/>
      </w:numPr>
      <w:spacing w:before="24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7">
    <w:name w:val="heading 2"/>
    <w:aliases w:val="H2,h2,Заголовок 2 Знак"/>
    <w:basedOn w:val="af3"/>
    <w:next w:val="af3"/>
    <w:link w:val="210"/>
    <w:qFormat/>
    <w:rsid w:val="00291D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aliases w:val="H3"/>
    <w:basedOn w:val="af3"/>
    <w:next w:val="af3"/>
    <w:link w:val="33"/>
    <w:qFormat/>
    <w:rsid w:val="00291D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Заголовок 4 (Приложение),H4"/>
    <w:basedOn w:val="af3"/>
    <w:next w:val="af3"/>
    <w:link w:val="40"/>
    <w:qFormat/>
    <w:rsid w:val="00291D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H5"/>
    <w:basedOn w:val="af3"/>
    <w:next w:val="af3"/>
    <w:link w:val="50"/>
    <w:qFormat/>
    <w:rsid w:val="00291D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3"/>
    <w:next w:val="af3"/>
    <w:link w:val="60"/>
    <w:qFormat/>
    <w:rsid w:val="00291D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3"/>
    <w:next w:val="af3"/>
    <w:link w:val="70"/>
    <w:qFormat/>
    <w:rsid w:val="00291DEB"/>
    <w:pPr>
      <w:spacing w:before="240" w:after="60"/>
      <w:outlineLvl w:val="6"/>
    </w:pPr>
  </w:style>
  <w:style w:type="paragraph" w:styleId="8">
    <w:name w:val="heading 8"/>
    <w:basedOn w:val="af3"/>
    <w:next w:val="af3"/>
    <w:link w:val="80"/>
    <w:qFormat/>
    <w:rsid w:val="00291DEB"/>
    <w:pPr>
      <w:spacing w:before="240" w:after="60"/>
      <w:outlineLvl w:val="7"/>
    </w:pPr>
    <w:rPr>
      <w:i/>
      <w:iCs/>
    </w:rPr>
  </w:style>
  <w:style w:type="paragraph" w:styleId="9">
    <w:name w:val="heading 9"/>
    <w:basedOn w:val="af3"/>
    <w:next w:val="af3"/>
    <w:link w:val="90"/>
    <w:qFormat/>
    <w:rsid w:val="00291DE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5">
    <w:name w:val="Default Paragraph Font"/>
    <w:uiPriority w:val="1"/>
    <w:unhideWhenUsed/>
    <w:rsid w:val="00291DEB"/>
  </w:style>
  <w:style w:type="table" w:default="1" w:styleId="af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7">
    <w:name w:val="No List"/>
    <w:uiPriority w:val="99"/>
    <w:semiHidden/>
    <w:unhideWhenUsed/>
    <w:rsid w:val="00291DEB"/>
  </w:style>
  <w:style w:type="paragraph" w:styleId="1f">
    <w:name w:val="toc 1"/>
    <w:next w:val="af3"/>
    <w:uiPriority w:val="39"/>
    <w:rsid w:val="0040294F"/>
    <w:pPr>
      <w:tabs>
        <w:tab w:val="right" w:leader="dot" w:pos="9582"/>
      </w:tabs>
      <w:spacing w:before="160"/>
      <w:jc w:val="both"/>
    </w:pPr>
    <w:rPr>
      <w:rFonts w:ascii="Calibri" w:hAnsi="Calibri"/>
      <w:b/>
      <w:sz w:val="22"/>
      <w:szCs w:val="24"/>
    </w:rPr>
  </w:style>
  <w:style w:type="paragraph" w:styleId="28">
    <w:name w:val="toc 2"/>
    <w:next w:val="af3"/>
    <w:uiPriority w:val="39"/>
    <w:rsid w:val="0040294F"/>
    <w:pPr>
      <w:tabs>
        <w:tab w:val="right" w:leader="dot" w:pos="9582"/>
      </w:tabs>
      <w:spacing w:before="80"/>
      <w:ind w:left="454"/>
      <w:jc w:val="both"/>
    </w:pPr>
    <w:rPr>
      <w:rFonts w:ascii="Calibri" w:hAnsi="Calibri"/>
      <w:sz w:val="22"/>
      <w:szCs w:val="24"/>
    </w:rPr>
  </w:style>
  <w:style w:type="paragraph" w:styleId="34">
    <w:name w:val="toc 3"/>
    <w:next w:val="af3"/>
    <w:uiPriority w:val="39"/>
    <w:rsid w:val="0040294F"/>
    <w:pPr>
      <w:tabs>
        <w:tab w:val="right" w:leader="dot" w:pos="10149"/>
      </w:tabs>
      <w:spacing w:before="60"/>
      <w:ind w:left="907"/>
      <w:jc w:val="both"/>
    </w:pPr>
    <w:rPr>
      <w:sz w:val="28"/>
      <w:szCs w:val="24"/>
    </w:rPr>
  </w:style>
  <w:style w:type="paragraph" w:customStyle="1" w:styleId="1b">
    <w:name w:val="Стиль1"/>
    <w:basedOn w:val="af3"/>
    <w:link w:val="1f0"/>
    <w:rsid w:val="003F2C55"/>
    <w:pPr>
      <w:numPr>
        <w:ilvl w:val="1"/>
        <w:numId w:val="3"/>
      </w:numPr>
      <w:tabs>
        <w:tab w:val="left" w:pos="902"/>
      </w:tabs>
      <w:ind w:left="900" w:hanging="305"/>
    </w:pPr>
  </w:style>
  <w:style w:type="paragraph" w:styleId="af8">
    <w:name w:val="List"/>
    <w:basedOn w:val="af3"/>
    <w:rsid w:val="00291DEB"/>
  </w:style>
  <w:style w:type="paragraph" w:styleId="af9">
    <w:name w:val="caption"/>
    <w:basedOn w:val="af3"/>
    <w:next w:val="af3"/>
    <w:qFormat/>
    <w:rsid w:val="00291DEB"/>
    <w:rPr>
      <w:b/>
      <w:bCs/>
      <w:sz w:val="20"/>
      <w:szCs w:val="20"/>
    </w:rPr>
  </w:style>
  <w:style w:type="paragraph" w:customStyle="1" w:styleId="14">
    <w:name w:val="Прил_1"/>
    <w:basedOn w:val="17"/>
    <w:next w:val="af3"/>
    <w:rsid w:val="003F2C55"/>
    <w:pPr>
      <w:pageBreakBefore w:val="0"/>
      <w:numPr>
        <w:numId w:val="2"/>
      </w:numPr>
      <w:tabs>
        <w:tab w:val="clear" w:pos="360"/>
        <w:tab w:val="num" w:pos="720"/>
      </w:tabs>
      <w:ind w:left="720" w:hanging="720"/>
    </w:pPr>
  </w:style>
  <w:style w:type="paragraph" w:customStyle="1" w:styleId="15">
    <w:name w:val="Список 1)"/>
    <w:aliases w:val="2),3)..."/>
    <w:basedOn w:val="af3"/>
    <w:rsid w:val="003F2C55"/>
    <w:pPr>
      <w:numPr>
        <w:ilvl w:val="1"/>
        <w:numId w:val="1"/>
      </w:numPr>
    </w:pPr>
  </w:style>
  <w:style w:type="paragraph" w:customStyle="1" w:styleId="35">
    <w:name w:val="Название документа 3"/>
    <w:basedOn w:val="af3"/>
    <w:rsid w:val="003F2C55"/>
    <w:pPr>
      <w:suppressAutoHyphens/>
      <w:jc w:val="center"/>
    </w:pPr>
    <w:rPr>
      <w:b/>
      <w:bCs/>
    </w:rPr>
  </w:style>
  <w:style w:type="paragraph" w:customStyle="1" w:styleId="afa">
    <w:name w:val="Название таблицы"/>
    <w:basedOn w:val="af9"/>
    <w:rsid w:val="003F2C55"/>
    <w:pPr>
      <w:spacing w:before="360" w:after="120"/>
      <w:jc w:val="right"/>
    </w:pPr>
    <w:rPr>
      <w:bCs w:val="0"/>
    </w:rPr>
  </w:style>
  <w:style w:type="paragraph" w:customStyle="1" w:styleId="afb">
    <w:name w:val="Название рисунка"/>
    <w:basedOn w:val="af9"/>
    <w:rsid w:val="003F2C55"/>
    <w:pPr>
      <w:spacing w:before="120" w:after="360"/>
    </w:pPr>
    <w:rPr>
      <w:bCs w:val="0"/>
    </w:rPr>
  </w:style>
  <w:style w:type="paragraph" w:customStyle="1" w:styleId="1f1">
    <w:name w:val="Название документа 1"/>
    <w:basedOn w:val="af3"/>
    <w:next w:val="29"/>
    <w:rsid w:val="003F2C55"/>
    <w:pPr>
      <w:suppressAutoHyphens/>
      <w:spacing w:before="360" w:after="240"/>
      <w:jc w:val="center"/>
    </w:pPr>
    <w:rPr>
      <w:b/>
      <w:caps/>
      <w:spacing w:val="20"/>
      <w:sz w:val="36"/>
    </w:rPr>
  </w:style>
  <w:style w:type="paragraph" w:customStyle="1" w:styleId="29">
    <w:name w:val="Название документа 2"/>
    <w:basedOn w:val="17"/>
    <w:next w:val="af3"/>
    <w:rsid w:val="003F2C55"/>
    <w:pPr>
      <w:pageBreakBefore w:val="0"/>
      <w:numPr>
        <w:numId w:val="0"/>
      </w:numPr>
      <w:outlineLvl w:val="9"/>
    </w:pPr>
  </w:style>
  <w:style w:type="paragraph" w:customStyle="1" w:styleId="2a">
    <w:name w:val="Прил_2"/>
    <w:basedOn w:val="27"/>
    <w:next w:val="af3"/>
    <w:rsid w:val="003F2C55"/>
    <w:pPr>
      <w:tabs>
        <w:tab w:val="left" w:pos="900"/>
      </w:tabs>
      <w:ind w:left="900" w:hanging="900"/>
    </w:pPr>
  </w:style>
  <w:style w:type="paragraph" w:styleId="41">
    <w:name w:val="toc 4"/>
    <w:next w:val="af3"/>
    <w:uiPriority w:val="39"/>
    <w:rsid w:val="00291DEB"/>
    <w:pPr>
      <w:tabs>
        <w:tab w:val="right" w:leader="dot" w:pos="10149"/>
      </w:tabs>
      <w:spacing w:before="160"/>
      <w:ind w:right="567"/>
    </w:pPr>
    <w:rPr>
      <w:b/>
      <w:sz w:val="28"/>
      <w:szCs w:val="24"/>
      <w:u w:color="333333"/>
    </w:rPr>
  </w:style>
  <w:style w:type="paragraph" w:customStyle="1" w:styleId="afc">
    <w:name w:val="Табл_Заголовок"/>
    <w:basedOn w:val="af3"/>
    <w:rsid w:val="003F2C55"/>
    <w:pPr>
      <w:spacing w:before="120"/>
      <w:jc w:val="center"/>
    </w:pPr>
    <w:rPr>
      <w:b/>
      <w:bCs/>
    </w:rPr>
  </w:style>
  <w:style w:type="paragraph" w:customStyle="1" w:styleId="afd">
    <w:name w:val="Табл_Текст"/>
    <w:basedOn w:val="af3"/>
    <w:link w:val="afe"/>
    <w:uiPriority w:val="99"/>
    <w:rsid w:val="003F2C55"/>
    <w:rPr>
      <w:sz w:val="20"/>
    </w:rPr>
  </w:style>
  <w:style w:type="paragraph" w:customStyle="1" w:styleId="aff">
    <w:name w:val="ОГЛАВЛЕНИЕ"/>
    <w:basedOn w:val="af3"/>
    <w:next w:val="af3"/>
    <w:rsid w:val="003F2C55"/>
    <w:pPr>
      <w:pageBreakBefore/>
      <w:spacing w:before="240" w:after="480"/>
    </w:pPr>
    <w:rPr>
      <w:b/>
      <w:bCs/>
      <w:iCs/>
      <w:caps/>
      <w:sz w:val="28"/>
    </w:rPr>
  </w:style>
  <w:style w:type="paragraph" w:styleId="51">
    <w:name w:val="toc 5"/>
    <w:next w:val="af3"/>
    <w:rsid w:val="00291DEB"/>
    <w:pPr>
      <w:tabs>
        <w:tab w:val="right" w:leader="dot" w:pos="10149"/>
      </w:tabs>
      <w:ind w:right="567"/>
      <w:jc w:val="both"/>
    </w:pPr>
    <w:rPr>
      <w:rFonts w:ascii="Arial" w:hAnsi="Arial"/>
      <w:sz w:val="22"/>
      <w:szCs w:val="24"/>
    </w:rPr>
  </w:style>
  <w:style w:type="paragraph" w:customStyle="1" w:styleId="36">
    <w:name w:val="Прил_3"/>
    <w:basedOn w:val="32"/>
    <w:next w:val="af3"/>
    <w:rsid w:val="003F2C55"/>
    <w:pPr>
      <w:tabs>
        <w:tab w:val="num" w:pos="360"/>
        <w:tab w:val="num" w:pos="1080"/>
      </w:tabs>
      <w:ind w:left="1080" w:hanging="1080"/>
    </w:pPr>
  </w:style>
  <w:style w:type="paragraph" w:styleId="aff0">
    <w:name w:val="Balloon Text"/>
    <w:basedOn w:val="af3"/>
    <w:link w:val="aff1"/>
    <w:semiHidden/>
    <w:rsid w:val="00291DEB"/>
    <w:rPr>
      <w:rFonts w:ascii="Tahoma" w:hAnsi="Tahoma" w:cs="Tahoma"/>
      <w:sz w:val="16"/>
      <w:szCs w:val="16"/>
    </w:rPr>
  </w:style>
  <w:style w:type="paragraph" w:customStyle="1" w:styleId="25">
    <w:name w:val="Стиль 2"/>
    <w:basedOn w:val="af3"/>
    <w:rsid w:val="003F2C55"/>
    <w:pPr>
      <w:numPr>
        <w:numId w:val="3"/>
      </w:numPr>
    </w:pPr>
  </w:style>
  <w:style w:type="paragraph" w:customStyle="1" w:styleId="42">
    <w:name w:val="Прил_4"/>
    <w:basedOn w:val="4"/>
    <w:next w:val="af3"/>
    <w:rsid w:val="003F2C55"/>
    <w:pPr>
      <w:tabs>
        <w:tab w:val="num" w:pos="360"/>
        <w:tab w:val="left" w:pos="1260"/>
      </w:tabs>
      <w:ind w:left="1260" w:hanging="1260"/>
    </w:pPr>
  </w:style>
  <w:style w:type="paragraph" w:styleId="aff2">
    <w:name w:val="Document Map"/>
    <w:basedOn w:val="af3"/>
    <w:link w:val="aff3"/>
    <w:rsid w:val="00291DE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f4">
    <w:name w:val="Hyperlink"/>
    <w:uiPriority w:val="99"/>
    <w:rsid w:val="00A96768"/>
    <w:rPr>
      <w:rFonts w:ascii="Calibri" w:hAnsi="Calibri"/>
      <w:color w:val="0000FF"/>
      <w:sz w:val="22"/>
      <w:u w:val="single"/>
    </w:rPr>
  </w:style>
  <w:style w:type="paragraph" w:customStyle="1" w:styleId="aff5">
    <w:name w:val="Конфигурационные файлы"/>
    <w:rsid w:val="003F2C55"/>
    <w:pPr>
      <w:spacing w:after="120"/>
    </w:pPr>
    <w:rPr>
      <w:rFonts w:ascii="Courier New" w:hAnsi="Courier New"/>
      <w:lang w:val="en-US"/>
    </w:rPr>
  </w:style>
  <w:style w:type="paragraph" w:customStyle="1" w:styleId="aff6">
    <w:name w:val="Текст колонтитула"/>
    <w:rsid w:val="003F2C55"/>
    <w:pPr>
      <w:jc w:val="right"/>
    </w:pPr>
    <w:rPr>
      <w:rFonts w:ascii="Arial" w:hAnsi="Arial"/>
      <w:i/>
      <w:sz w:val="18"/>
    </w:rPr>
  </w:style>
  <w:style w:type="paragraph" w:customStyle="1" w:styleId="line1">
    <w:name w:val="line1"/>
    <w:semiHidden/>
    <w:rsid w:val="003F2C55"/>
    <w:pPr>
      <w:spacing w:before="60"/>
    </w:pPr>
    <w:rPr>
      <w:rFonts w:ascii="Arial" w:hAnsi="Arial"/>
      <w:sz w:val="12"/>
      <w:szCs w:val="12"/>
    </w:rPr>
  </w:style>
  <w:style w:type="paragraph" w:styleId="aff7">
    <w:name w:val="header"/>
    <w:basedOn w:val="af3"/>
    <w:link w:val="aff8"/>
    <w:uiPriority w:val="99"/>
    <w:unhideWhenUsed/>
    <w:rsid w:val="00291DEB"/>
    <w:pPr>
      <w:tabs>
        <w:tab w:val="center" w:pos="4677"/>
        <w:tab w:val="right" w:pos="9355"/>
      </w:tabs>
    </w:pPr>
  </w:style>
  <w:style w:type="paragraph" w:styleId="aff9">
    <w:name w:val="footer"/>
    <w:basedOn w:val="af3"/>
    <w:link w:val="affa"/>
    <w:uiPriority w:val="99"/>
    <w:unhideWhenUsed/>
    <w:rsid w:val="00291DEB"/>
    <w:pPr>
      <w:tabs>
        <w:tab w:val="center" w:pos="4677"/>
        <w:tab w:val="right" w:pos="9355"/>
      </w:tabs>
    </w:pPr>
  </w:style>
  <w:style w:type="paragraph" w:customStyle="1" w:styleId="line2">
    <w:name w:val="line2"/>
    <w:semiHidden/>
    <w:rsid w:val="003F2C55"/>
    <w:pPr>
      <w:pBdr>
        <w:top w:val="single" w:sz="8" w:space="1" w:color="auto"/>
      </w:pBdr>
      <w:spacing w:after="240"/>
    </w:pPr>
    <w:rPr>
      <w:rFonts w:ascii="Arial" w:hAnsi="Arial"/>
      <w:sz w:val="12"/>
      <w:szCs w:val="12"/>
    </w:rPr>
  </w:style>
  <w:style w:type="paragraph" w:customStyle="1" w:styleId="ae">
    <w:name w:val="Табл_Список"/>
    <w:basedOn w:val="afd"/>
    <w:rsid w:val="003F2C55"/>
    <w:pPr>
      <w:numPr>
        <w:numId w:val="4"/>
      </w:numPr>
      <w:tabs>
        <w:tab w:val="clear" w:pos="0"/>
        <w:tab w:val="num" w:pos="360"/>
      </w:tabs>
      <w:ind w:left="360" w:hanging="190"/>
    </w:pPr>
    <w:rPr>
      <w:lang w:val="en-US"/>
    </w:rPr>
  </w:style>
  <w:style w:type="paragraph" w:customStyle="1" w:styleId="1">
    <w:name w:val="Табл_Стиль 1"/>
    <w:basedOn w:val="afd"/>
    <w:rsid w:val="003F2C55"/>
    <w:pPr>
      <w:numPr>
        <w:numId w:val="5"/>
      </w:numPr>
      <w:tabs>
        <w:tab w:val="clear" w:pos="397"/>
        <w:tab w:val="num" w:pos="0"/>
      </w:tabs>
      <w:ind w:left="180" w:hanging="180"/>
    </w:pPr>
  </w:style>
  <w:style w:type="paragraph" w:customStyle="1" w:styleId="2b">
    <w:name w:val="Стиль 2 (без отступа)"/>
    <w:basedOn w:val="25"/>
    <w:rsid w:val="003F2C55"/>
    <w:pPr>
      <w:tabs>
        <w:tab w:val="num" w:pos="0"/>
      </w:tabs>
      <w:ind w:left="0" w:firstLine="0"/>
    </w:pPr>
    <w:rPr>
      <w:lang w:val="en-US"/>
    </w:rPr>
  </w:style>
  <w:style w:type="paragraph" w:customStyle="1" w:styleId="16">
    <w:name w:val="Сноска_Стиль 1"/>
    <w:basedOn w:val="affb"/>
    <w:rsid w:val="003F2C55"/>
    <w:pPr>
      <w:numPr>
        <w:ilvl w:val="1"/>
        <w:numId w:val="8"/>
      </w:numPr>
      <w:tabs>
        <w:tab w:val="clear" w:pos="454"/>
        <w:tab w:val="num" w:pos="720"/>
        <w:tab w:val="left" w:pos="1080"/>
      </w:tabs>
      <w:spacing w:after="60"/>
      <w:ind w:left="720" w:hanging="180"/>
    </w:pPr>
  </w:style>
  <w:style w:type="paragraph" w:styleId="affc">
    <w:name w:val="Title"/>
    <w:basedOn w:val="af3"/>
    <w:qFormat/>
    <w:rsid w:val="008750EC"/>
    <w:pPr>
      <w:spacing w:before="240"/>
      <w:jc w:val="center"/>
    </w:pPr>
    <w:rPr>
      <w:rFonts w:cs="Arial"/>
      <w:b/>
      <w:bCs/>
      <w:kern w:val="28"/>
      <w:sz w:val="32"/>
      <w:szCs w:val="32"/>
    </w:rPr>
  </w:style>
  <w:style w:type="paragraph" w:styleId="affd">
    <w:name w:val="Body Text"/>
    <w:basedOn w:val="af3"/>
    <w:rsid w:val="003F2C55"/>
  </w:style>
  <w:style w:type="character" w:styleId="affe">
    <w:name w:val="page number"/>
    <w:rsid w:val="003F2C55"/>
    <w:rPr>
      <w:rFonts w:ascii="Arial" w:hAnsi="Arial"/>
      <w:sz w:val="22"/>
    </w:rPr>
  </w:style>
  <w:style w:type="paragraph" w:customStyle="1" w:styleId="1f2">
    <w:name w:val="Текст 1"/>
    <w:basedOn w:val="27"/>
    <w:link w:val="1f3"/>
    <w:rsid w:val="003F2C55"/>
    <w:pPr>
      <w:keepNext w:val="0"/>
      <w:tabs>
        <w:tab w:val="num" w:pos="540"/>
      </w:tabs>
      <w:spacing w:before="0" w:after="120"/>
      <w:ind w:left="539" w:hanging="539"/>
    </w:pPr>
    <w:rPr>
      <w:b w:val="0"/>
      <w:sz w:val="22"/>
    </w:rPr>
  </w:style>
  <w:style w:type="paragraph" w:customStyle="1" w:styleId="2c">
    <w:name w:val="Текст 2"/>
    <w:basedOn w:val="32"/>
    <w:rsid w:val="003F2C55"/>
    <w:pPr>
      <w:keepNext w:val="0"/>
      <w:spacing w:before="0" w:after="120"/>
    </w:pPr>
    <w:rPr>
      <w:b w:val="0"/>
      <w:i/>
      <w:sz w:val="22"/>
    </w:rPr>
  </w:style>
  <w:style w:type="paragraph" w:customStyle="1" w:styleId="37">
    <w:name w:val="Текст 3"/>
    <w:basedOn w:val="4"/>
    <w:rsid w:val="003F2C55"/>
    <w:pPr>
      <w:keepNext w:val="0"/>
      <w:spacing w:before="0" w:after="120"/>
      <w:ind w:hanging="902"/>
    </w:pPr>
    <w:rPr>
      <w:b w:val="0"/>
      <w:sz w:val="22"/>
    </w:rPr>
  </w:style>
  <w:style w:type="paragraph" w:customStyle="1" w:styleId="43">
    <w:name w:val="Текст 4"/>
    <w:basedOn w:val="5"/>
    <w:rsid w:val="003F2C55"/>
    <w:pPr>
      <w:tabs>
        <w:tab w:val="num" w:pos="1620"/>
      </w:tabs>
      <w:spacing w:before="0"/>
      <w:ind w:left="1616" w:hanging="1077"/>
    </w:pPr>
    <w:rPr>
      <w:i w:val="0"/>
    </w:rPr>
  </w:style>
  <w:style w:type="paragraph" w:customStyle="1" w:styleId="1c">
    <w:name w:val="Табл_Текст 1"/>
    <w:basedOn w:val="afd"/>
    <w:rsid w:val="003F2C55"/>
    <w:pPr>
      <w:numPr>
        <w:ilvl w:val="1"/>
        <w:numId w:val="6"/>
      </w:numPr>
    </w:pPr>
    <w:rPr>
      <w:szCs w:val="28"/>
    </w:rPr>
  </w:style>
  <w:style w:type="character" w:customStyle="1" w:styleId="210">
    <w:name w:val="Заголовок 2 Знак1"/>
    <w:aliases w:val="H2 Знак,h2 Знак,Заголовок 2 Знак Знак"/>
    <w:link w:val="27"/>
    <w:rsid w:val="008750EC"/>
    <w:rPr>
      <w:rFonts w:ascii="Arial" w:hAnsi="Arial" w:cs="Arial"/>
      <w:b/>
      <w:bCs/>
      <w:i/>
      <w:iCs/>
      <w:sz w:val="28"/>
      <w:szCs w:val="28"/>
    </w:rPr>
  </w:style>
  <w:style w:type="character" w:customStyle="1" w:styleId="1f3">
    <w:name w:val="Текст 1 Знак"/>
    <w:link w:val="1f2"/>
    <w:rsid w:val="003F2C55"/>
    <w:rPr>
      <w:rFonts w:ascii="Arial" w:eastAsia="Calibri" w:hAnsi="Arial"/>
      <w:sz w:val="22"/>
      <w:szCs w:val="28"/>
    </w:rPr>
  </w:style>
  <w:style w:type="paragraph" w:customStyle="1" w:styleId="0">
    <w:name w:val="Табл_Текст 0"/>
    <w:basedOn w:val="afd"/>
    <w:rsid w:val="003F2C55"/>
    <w:pPr>
      <w:numPr>
        <w:numId w:val="6"/>
      </w:numPr>
    </w:pPr>
  </w:style>
  <w:style w:type="paragraph" w:customStyle="1" w:styleId="a7">
    <w:name w:val="Сноска_Список"/>
    <w:basedOn w:val="affb"/>
    <w:rsid w:val="003F2C55"/>
    <w:pPr>
      <w:numPr>
        <w:ilvl w:val="2"/>
        <w:numId w:val="8"/>
      </w:numPr>
      <w:tabs>
        <w:tab w:val="clear" w:pos="96"/>
        <w:tab w:val="num" w:pos="1080"/>
      </w:tabs>
      <w:spacing w:after="60"/>
      <w:ind w:left="1080" w:hanging="360"/>
    </w:pPr>
    <w:rPr>
      <w:lang w:val="en-US"/>
    </w:rPr>
  </w:style>
  <w:style w:type="paragraph" w:customStyle="1" w:styleId="26">
    <w:name w:val="Табл_Текст 2"/>
    <w:basedOn w:val="afd"/>
    <w:rsid w:val="003F2C55"/>
    <w:pPr>
      <w:numPr>
        <w:ilvl w:val="2"/>
        <w:numId w:val="6"/>
      </w:numPr>
    </w:pPr>
  </w:style>
  <w:style w:type="table" w:customStyle="1" w:styleId="afff">
    <w:name w:val="Таблица"/>
    <w:basedOn w:val="af6"/>
    <w:uiPriority w:val="99"/>
    <w:rsid w:val="003F2C55"/>
    <w:pPr>
      <w:spacing w:after="120"/>
      <w:jc w:val="center"/>
    </w:pPr>
    <w:rPr>
      <w:rFonts w:ascii="Arial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  <w:outlineLvl w:val="9"/>
      </w:pPr>
      <w:rPr>
        <w:rFonts w:ascii="Arial" w:hAnsi="Arial"/>
        <w:b w:val="0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E0E0E0"/>
      </w:tcPr>
    </w:tblStylePr>
    <w:tblStylePr w:type="band1Horz">
      <w:rPr>
        <w:color w:val="auto"/>
      </w:rPr>
    </w:tblStylePr>
  </w:style>
  <w:style w:type="paragraph" w:styleId="affb">
    <w:name w:val="footnote text"/>
    <w:link w:val="afff0"/>
    <w:semiHidden/>
    <w:rsid w:val="00291DEB"/>
    <w:pPr>
      <w:ind w:firstLine="284"/>
      <w:jc w:val="both"/>
    </w:pPr>
    <w:rPr>
      <w:rFonts w:ascii="Arial" w:hAnsi="Arial"/>
      <w:spacing w:val="-2"/>
      <w:sz w:val="18"/>
    </w:rPr>
  </w:style>
  <w:style w:type="character" w:styleId="afff1">
    <w:name w:val="footnote reference"/>
    <w:semiHidden/>
    <w:rsid w:val="00291DEB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table" w:styleId="afff2">
    <w:name w:val="Table Grid"/>
    <w:basedOn w:val="af6"/>
    <w:rsid w:val="00291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3">
    <w:name w:val="Термин"/>
    <w:rsid w:val="003F2C55"/>
    <w:rPr>
      <w:b/>
      <w:i/>
    </w:rPr>
  </w:style>
  <w:style w:type="paragraph" w:customStyle="1" w:styleId="24">
    <w:name w:val="Табл_Стиль 2"/>
    <w:basedOn w:val="afd"/>
    <w:rsid w:val="003F2C55"/>
    <w:pPr>
      <w:numPr>
        <w:numId w:val="7"/>
      </w:numPr>
      <w:tabs>
        <w:tab w:val="clear" w:pos="113"/>
        <w:tab w:val="num" w:pos="180"/>
      </w:tabs>
      <w:ind w:left="180" w:hanging="180"/>
    </w:pPr>
  </w:style>
  <w:style w:type="paragraph" w:customStyle="1" w:styleId="23">
    <w:name w:val="Сноска_Стиль 2"/>
    <w:basedOn w:val="affb"/>
    <w:rsid w:val="003F2C55"/>
    <w:pPr>
      <w:numPr>
        <w:numId w:val="8"/>
      </w:numPr>
      <w:tabs>
        <w:tab w:val="left" w:pos="540"/>
      </w:tabs>
      <w:spacing w:after="60"/>
    </w:pPr>
    <w:rPr>
      <w:lang w:val="en-US"/>
    </w:rPr>
  </w:style>
  <w:style w:type="character" w:customStyle="1" w:styleId="1f0">
    <w:name w:val="Стиль1 Знак"/>
    <w:link w:val="1b"/>
    <w:rsid w:val="00BC0F59"/>
    <w:rPr>
      <w:sz w:val="24"/>
      <w:szCs w:val="24"/>
    </w:rPr>
  </w:style>
  <w:style w:type="paragraph" w:customStyle="1" w:styleId="-11">
    <w:name w:val="Цветной список - Акцент 11"/>
    <w:basedOn w:val="af3"/>
    <w:uiPriority w:val="34"/>
    <w:qFormat/>
    <w:rsid w:val="006C4786"/>
    <w:pPr>
      <w:ind w:left="720"/>
      <w:contextualSpacing/>
    </w:pPr>
  </w:style>
  <w:style w:type="character" w:styleId="afff4">
    <w:name w:val="annotation reference"/>
    <w:uiPriority w:val="99"/>
    <w:unhideWhenUsed/>
    <w:rsid w:val="006C4786"/>
    <w:rPr>
      <w:sz w:val="16"/>
      <w:szCs w:val="16"/>
    </w:rPr>
  </w:style>
  <w:style w:type="paragraph" w:styleId="afff5">
    <w:name w:val="annotation text"/>
    <w:basedOn w:val="af3"/>
    <w:link w:val="afff6"/>
    <w:uiPriority w:val="99"/>
    <w:unhideWhenUsed/>
    <w:rsid w:val="006C4786"/>
    <w:rPr>
      <w:rFonts w:ascii="Calibri" w:hAnsi="Calibri"/>
      <w:sz w:val="20"/>
      <w:lang w:eastAsia="en-US"/>
    </w:rPr>
  </w:style>
  <w:style w:type="character" w:customStyle="1" w:styleId="afff6">
    <w:name w:val="Текст примечания Знак"/>
    <w:link w:val="afff5"/>
    <w:uiPriority w:val="99"/>
    <w:rsid w:val="006C4786"/>
    <w:rPr>
      <w:rFonts w:ascii="Calibri" w:eastAsia="Calibri" w:hAnsi="Calibri" w:cs="Times New Roman"/>
      <w:lang w:eastAsia="en-US"/>
    </w:rPr>
  </w:style>
  <w:style w:type="character" w:customStyle="1" w:styleId="1e">
    <w:name w:val="Заголовок 1 Знак"/>
    <w:aliases w:val=". Знак,H1 Знак,Название спецификации Знак,Глава 1 Знак,P1 Знак,Heading 1 Знак"/>
    <w:link w:val="17"/>
    <w:rsid w:val="00291DEB"/>
    <w:rPr>
      <w:rFonts w:cs="Arial"/>
      <w:b/>
      <w:bCs/>
      <w:kern w:val="32"/>
      <w:sz w:val="28"/>
      <w:szCs w:val="32"/>
    </w:rPr>
  </w:style>
  <w:style w:type="character" w:customStyle="1" w:styleId="afff7">
    <w:name w:val="_Текст+абзац Знак"/>
    <w:link w:val="afff8"/>
    <w:rsid w:val="00291DEB"/>
    <w:rPr>
      <w:spacing w:val="-2"/>
      <w:sz w:val="28"/>
    </w:rPr>
  </w:style>
  <w:style w:type="paragraph" w:customStyle="1" w:styleId="afff8">
    <w:name w:val="_Текст+абзац"/>
    <w:aliases w:val="_Текст_Перечисление + Слева:  0,06 см"/>
    <w:link w:val="afff7"/>
    <w:rsid w:val="00291DEB"/>
    <w:p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8">
    <w:name w:val="_Прил_А.1"/>
    <w:next w:val="afff8"/>
    <w:rsid w:val="00291DEB"/>
    <w:pPr>
      <w:numPr>
        <w:ilvl w:val="1"/>
        <w:numId w:val="9"/>
      </w:numPr>
      <w:suppressAutoHyphens/>
      <w:spacing w:before="120" w:after="240"/>
      <w:outlineLvl w:val="1"/>
    </w:pPr>
    <w:rPr>
      <w:rFonts w:cs="Arial"/>
      <w:b/>
      <w:bCs/>
      <w:sz w:val="32"/>
      <w:szCs w:val="26"/>
    </w:rPr>
  </w:style>
  <w:style w:type="paragraph" w:customStyle="1" w:styleId="110">
    <w:name w:val="_Прил_А.1.1"/>
    <w:next w:val="afff8"/>
    <w:rsid w:val="00291DEB"/>
    <w:pPr>
      <w:numPr>
        <w:ilvl w:val="2"/>
        <w:numId w:val="9"/>
      </w:numPr>
      <w:suppressAutoHyphens/>
      <w:spacing w:before="120" w:after="240"/>
      <w:ind w:firstLine="567"/>
      <w:outlineLvl w:val="2"/>
    </w:pPr>
    <w:rPr>
      <w:b/>
      <w:i/>
      <w:sz w:val="28"/>
      <w:szCs w:val="24"/>
    </w:rPr>
  </w:style>
  <w:style w:type="paragraph" w:customStyle="1" w:styleId="a8">
    <w:name w:val="_Прил.А_Пункт"/>
    <w:rsid w:val="00291DEB"/>
    <w:pPr>
      <w:numPr>
        <w:ilvl w:val="3"/>
        <w:numId w:val="9"/>
      </w:numPr>
      <w:spacing w:before="120" w:line="360" w:lineRule="auto"/>
      <w:ind w:firstLine="567"/>
      <w:jc w:val="both"/>
    </w:pPr>
    <w:rPr>
      <w:spacing w:val="-2"/>
      <w:sz w:val="28"/>
    </w:rPr>
  </w:style>
  <w:style w:type="paragraph" w:customStyle="1" w:styleId="a9">
    <w:name w:val="_Прил.А_подПункт"/>
    <w:rsid w:val="00291DEB"/>
    <w:pPr>
      <w:numPr>
        <w:ilvl w:val="4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9">
    <w:name w:val="_Прил.А.1_Пункт"/>
    <w:rsid w:val="00291DEB"/>
    <w:pPr>
      <w:numPr>
        <w:ilvl w:val="5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a">
    <w:name w:val="_Прил.А.1_подПункт"/>
    <w:rsid w:val="00291DEB"/>
    <w:pPr>
      <w:numPr>
        <w:ilvl w:val="6"/>
        <w:numId w:val="9"/>
      </w:numPr>
      <w:spacing w:line="360" w:lineRule="auto"/>
      <w:ind w:firstLine="567"/>
    </w:pPr>
    <w:rPr>
      <w:spacing w:val="-2"/>
      <w:sz w:val="28"/>
    </w:rPr>
  </w:style>
  <w:style w:type="paragraph" w:customStyle="1" w:styleId="111">
    <w:name w:val="_Прил.А.1.1_Пункт"/>
    <w:rsid w:val="00291DEB"/>
    <w:pPr>
      <w:numPr>
        <w:ilvl w:val="7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12">
    <w:name w:val="_Прил.А1.1_подПункт"/>
    <w:rsid w:val="00291DEB"/>
    <w:pPr>
      <w:numPr>
        <w:ilvl w:val="8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a4">
    <w:name w:val="_Табл_Заголовок"/>
    <w:rsid w:val="00291DEB"/>
    <w:pPr>
      <w:numPr>
        <w:numId w:val="10"/>
      </w:numPr>
      <w:jc w:val="center"/>
    </w:pPr>
    <w:rPr>
      <w:b/>
      <w:spacing w:val="-2"/>
      <w:sz w:val="24"/>
      <w:szCs w:val="18"/>
    </w:rPr>
  </w:style>
  <w:style w:type="paragraph" w:customStyle="1" w:styleId="a">
    <w:name w:val="_Табл_Циф.в.№пп"/>
    <w:rsid w:val="00291DEB"/>
    <w:pPr>
      <w:numPr>
        <w:numId w:val="28"/>
      </w:numPr>
      <w:jc w:val="center"/>
    </w:pPr>
    <w:rPr>
      <w:spacing w:val="-2"/>
      <w:sz w:val="24"/>
      <w:szCs w:val="18"/>
    </w:rPr>
  </w:style>
  <w:style w:type="paragraph" w:customStyle="1" w:styleId="a5">
    <w:name w:val="_Табл_Текст"/>
    <w:link w:val="afff9"/>
    <w:rsid w:val="00291DEB"/>
    <w:pPr>
      <w:numPr>
        <w:numId w:val="11"/>
      </w:numPr>
      <w:spacing w:before="40"/>
      <w:jc w:val="both"/>
    </w:pPr>
    <w:rPr>
      <w:spacing w:val="-2"/>
      <w:sz w:val="24"/>
      <w:szCs w:val="18"/>
    </w:rPr>
  </w:style>
  <w:style w:type="character" w:customStyle="1" w:styleId="afe">
    <w:name w:val="Табл_Текст Знак"/>
    <w:link w:val="afd"/>
    <w:uiPriority w:val="99"/>
    <w:locked/>
    <w:rsid w:val="006C4786"/>
    <w:rPr>
      <w:rFonts w:ascii="Arial" w:hAnsi="Arial" w:cs="Arial"/>
    </w:rPr>
  </w:style>
  <w:style w:type="paragraph" w:customStyle="1" w:styleId="1f4">
    <w:name w:val="Заголовок оглавления1"/>
    <w:basedOn w:val="17"/>
    <w:next w:val="af3"/>
    <w:uiPriority w:val="39"/>
    <w:semiHidden/>
    <w:unhideWhenUsed/>
    <w:qFormat/>
    <w:rsid w:val="006C4786"/>
    <w:pPr>
      <w:keepLines/>
      <w:pageBreakBefore w:val="0"/>
      <w:numPr>
        <w:numId w:val="0"/>
      </w:numPr>
      <w:jc w:val="both"/>
      <w:outlineLvl w:val="9"/>
    </w:pPr>
    <w:rPr>
      <w:rFonts w:ascii="Cambria" w:hAnsi="Cambria"/>
      <w:bCs w:val="0"/>
      <w:caps/>
      <w:color w:val="365F91"/>
      <w:szCs w:val="28"/>
    </w:rPr>
  </w:style>
  <w:style w:type="character" w:customStyle="1" w:styleId="afffa">
    <w:name w:val="ОГЛАВЛЕНИЕ Знак"/>
    <w:rsid w:val="006C4786"/>
    <w:rPr>
      <w:rFonts w:ascii="Arial" w:hAnsi="Arial"/>
      <w:b/>
      <w:bCs/>
      <w:iCs/>
      <w:caps/>
      <w:sz w:val="28"/>
      <w:lang w:val="ru-RU" w:eastAsia="ru-RU" w:bidi="ar-SA"/>
    </w:rPr>
  </w:style>
  <w:style w:type="character" w:customStyle="1" w:styleId="affa">
    <w:name w:val="Нижний колонтитул Знак"/>
    <w:link w:val="aff9"/>
    <w:uiPriority w:val="99"/>
    <w:rsid w:val="00291DEB"/>
    <w:rPr>
      <w:sz w:val="24"/>
      <w:szCs w:val="24"/>
    </w:rPr>
  </w:style>
  <w:style w:type="paragraph" w:styleId="afffb">
    <w:name w:val="annotation subject"/>
    <w:basedOn w:val="afff5"/>
    <w:next w:val="afff5"/>
    <w:link w:val="afffc"/>
    <w:rsid w:val="00773BF3"/>
    <w:rPr>
      <w:rFonts w:ascii="Arial" w:hAnsi="Arial"/>
      <w:b/>
      <w:bCs/>
    </w:rPr>
  </w:style>
  <w:style w:type="character" w:customStyle="1" w:styleId="afffc">
    <w:name w:val="Тема примечания Знак"/>
    <w:link w:val="afffb"/>
    <w:rsid w:val="00773BF3"/>
    <w:rPr>
      <w:rFonts w:ascii="Arial" w:eastAsia="Calibri" w:hAnsi="Arial" w:cs="Times New Roman"/>
      <w:b/>
      <w:bCs/>
      <w:lang w:eastAsia="en-US"/>
    </w:rPr>
  </w:style>
  <w:style w:type="paragraph" w:customStyle="1" w:styleId="-111">
    <w:name w:val="Цветной список - Акцент 111"/>
    <w:basedOn w:val="af3"/>
    <w:uiPriority w:val="34"/>
    <w:qFormat/>
    <w:rsid w:val="00003E13"/>
    <w:pPr>
      <w:ind w:left="720"/>
      <w:contextualSpacing/>
    </w:pPr>
  </w:style>
  <w:style w:type="paragraph" w:styleId="afffd">
    <w:name w:val="List Paragraph"/>
    <w:basedOn w:val="af3"/>
    <w:uiPriority w:val="34"/>
    <w:qFormat/>
    <w:rsid w:val="00AB7DE8"/>
    <w:pPr>
      <w:ind w:left="708"/>
    </w:pPr>
  </w:style>
  <w:style w:type="paragraph" w:styleId="afffe">
    <w:name w:val="endnote text"/>
    <w:basedOn w:val="af3"/>
    <w:link w:val="affff"/>
    <w:rsid w:val="00F2060F"/>
    <w:rPr>
      <w:sz w:val="20"/>
    </w:rPr>
  </w:style>
  <w:style w:type="character" w:customStyle="1" w:styleId="affff">
    <w:name w:val="Текст концевой сноски Знак"/>
    <w:link w:val="afffe"/>
    <w:rsid w:val="00F2060F"/>
    <w:rPr>
      <w:rFonts w:ascii="Arial" w:eastAsia="Calibri" w:hAnsi="Arial"/>
    </w:rPr>
  </w:style>
  <w:style w:type="character" w:styleId="affff0">
    <w:name w:val="endnote reference"/>
    <w:rsid w:val="00F2060F"/>
    <w:rPr>
      <w:vertAlign w:val="superscript"/>
    </w:rPr>
  </w:style>
  <w:style w:type="paragraph" w:customStyle="1" w:styleId="affff1">
    <w:name w:val="_Таблица расшифровка ячейки"/>
    <w:basedOn w:val="afff8"/>
    <w:link w:val="affff2"/>
    <w:rsid w:val="007E47DB"/>
    <w:pPr>
      <w:ind w:firstLine="0"/>
      <w:jc w:val="center"/>
    </w:pPr>
    <w:rPr>
      <w:rFonts w:eastAsia="Calibri"/>
      <w:sz w:val="14"/>
      <w:szCs w:val="14"/>
    </w:rPr>
  </w:style>
  <w:style w:type="character" w:customStyle="1" w:styleId="affff2">
    <w:name w:val="_Таблица расшифровка ячейки Знак"/>
    <w:link w:val="affff1"/>
    <w:rsid w:val="007E47DB"/>
    <w:rPr>
      <w:rFonts w:ascii="Arial" w:eastAsia="Calibri" w:hAnsi="Arial"/>
      <w:spacing w:val="-2"/>
      <w:sz w:val="14"/>
      <w:szCs w:val="14"/>
    </w:rPr>
  </w:style>
  <w:style w:type="paragraph" w:customStyle="1" w:styleId="ad">
    <w:name w:val="_Текст_Перечисление"/>
    <w:link w:val="affff3"/>
    <w:rsid w:val="00291DEB"/>
    <w:pPr>
      <w:numPr>
        <w:numId w:val="33"/>
      </w:numPr>
      <w:spacing w:line="360" w:lineRule="auto"/>
      <w:jc w:val="both"/>
    </w:pPr>
    <w:rPr>
      <w:spacing w:val="-2"/>
      <w:sz w:val="28"/>
    </w:rPr>
  </w:style>
  <w:style w:type="character" w:customStyle="1" w:styleId="affff3">
    <w:name w:val="_Текст_Перечисление Знак"/>
    <w:link w:val="ad"/>
    <w:rsid w:val="007E47DB"/>
    <w:rPr>
      <w:spacing w:val="-2"/>
      <w:sz w:val="28"/>
    </w:rPr>
  </w:style>
  <w:style w:type="character" w:customStyle="1" w:styleId="60">
    <w:name w:val="Заголовок 6 Знак"/>
    <w:link w:val="6"/>
    <w:rsid w:val="00291DE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291DEB"/>
    <w:rPr>
      <w:sz w:val="24"/>
      <w:szCs w:val="24"/>
    </w:rPr>
  </w:style>
  <w:style w:type="character" w:customStyle="1" w:styleId="80">
    <w:name w:val="Заголовок 8 Знак"/>
    <w:link w:val="8"/>
    <w:rsid w:val="00291DE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291DEB"/>
    <w:rPr>
      <w:rFonts w:ascii="Arial" w:hAnsi="Arial" w:cs="Arial"/>
      <w:sz w:val="22"/>
      <w:szCs w:val="22"/>
    </w:rPr>
  </w:style>
  <w:style w:type="paragraph" w:customStyle="1" w:styleId="11">
    <w:name w:val="_Заг.1"/>
    <w:next w:val="afff8"/>
    <w:rsid w:val="00291DEB"/>
    <w:pPr>
      <w:pageBreakBefore/>
      <w:numPr>
        <w:numId w:val="22"/>
      </w:numPr>
      <w:suppressAutoHyphens/>
      <w:spacing w:before="120" w:after="240"/>
      <w:outlineLvl w:val="0"/>
    </w:pPr>
    <w:rPr>
      <w:rFonts w:cs="Arial"/>
      <w:b/>
      <w:bCs/>
      <w:sz w:val="36"/>
      <w:szCs w:val="32"/>
    </w:rPr>
  </w:style>
  <w:style w:type="paragraph" w:customStyle="1" w:styleId="affff4">
    <w:name w:val="_Содержание"/>
    <w:next w:val="afff8"/>
    <w:rsid w:val="00291DEB"/>
    <w:pPr>
      <w:pageBreakBefore/>
      <w:shd w:val="clear" w:color="auto" w:fill="FFFFFF"/>
      <w:spacing w:before="360" w:after="240"/>
      <w:jc w:val="center"/>
    </w:pPr>
    <w:rPr>
      <w:b/>
      <w:sz w:val="32"/>
      <w:szCs w:val="22"/>
    </w:rPr>
  </w:style>
  <w:style w:type="paragraph" w:customStyle="1" w:styleId="2">
    <w:name w:val="_Заг.2"/>
    <w:next w:val="afff8"/>
    <w:rsid w:val="00291DEB"/>
    <w:pPr>
      <w:numPr>
        <w:ilvl w:val="1"/>
        <w:numId w:val="22"/>
      </w:numPr>
      <w:suppressAutoHyphens/>
      <w:spacing w:before="120" w:after="240"/>
      <w:outlineLvl w:val="1"/>
    </w:pPr>
    <w:rPr>
      <w:rFonts w:cs="Arial"/>
      <w:b/>
      <w:bCs/>
      <w:iCs/>
      <w:sz w:val="32"/>
      <w:szCs w:val="28"/>
    </w:rPr>
  </w:style>
  <w:style w:type="paragraph" w:customStyle="1" w:styleId="3">
    <w:name w:val="_Заг.3"/>
    <w:next w:val="afff8"/>
    <w:rsid w:val="00291DEB"/>
    <w:pPr>
      <w:numPr>
        <w:ilvl w:val="2"/>
        <w:numId w:val="22"/>
      </w:numPr>
      <w:suppressAutoHyphens/>
      <w:spacing w:before="120" w:after="240"/>
      <w:outlineLvl w:val="2"/>
    </w:pPr>
    <w:rPr>
      <w:rFonts w:cs="Arial"/>
      <w:b/>
      <w:bCs/>
      <w:i/>
      <w:iCs/>
      <w:sz w:val="28"/>
      <w:szCs w:val="28"/>
    </w:rPr>
  </w:style>
  <w:style w:type="paragraph" w:customStyle="1" w:styleId="13">
    <w:name w:val="_Заг1.подПункт"/>
    <w:rsid w:val="00291DEB"/>
    <w:pPr>
      <w:numPr>
        <w:ilvl w:val="4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12">
    <w:name w:val="_Заг1.Пункт"/>
    <w:rsid w:val="00291DEB"/>
    <w:pPr>
      <w:numPr>
        <w:ilvl w:val="3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21">
    <w:name w:val="_Заг2.подПункт"/>
    <w:rsid w:val="00291DEB"/>
    <w:pPr>
      <w:numPr>
        <w:ilvl w:val="6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20">
    <w:name w:val="_Заг2.Пункт"/>
    <w:rsid w:val="00291DEB"/>
    <w:pPr>
      <w:numPr>
        <w:ilvl w:val="5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31">
    <w:name w:val="_Заг3.подПункт"/>
    <w:rsid w:val="00291DEB"/>
    <w:pPr>
      <w:numPr>
        <w:ilvl w:val="8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30">
    <w:name w:val="_Заг3.Пункт"/>
    <w:rsid w:val="00291DEB"/>
    <w:pPr>
      <w:numPr>
        <w:ilvl w:val="7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-">
    <w:name w:val="_Колонт.Нижн_ТЗ-ОоНИР"/>
    <w:rsid w:val="00291DEB"/>
    <w:pPr>
      <w:pBdr>
        <w:top w:val="single" w:sz="4" w:space="1" w:color="333333"/>
      </w:pBdr>
      <w:spacing w:before="60"/>
      <w:jc w:val="center"/>
    </w:pPr>
    <w:rPr>
      <w:b/>
      <w:spacing w:val="-2"/>
      <w:sz w:val="22"/>
      <w:szCs w:val="24"/>
    </w:rPr>
  </w:style>
  <w:style w:type="paragraph" w:customStyle="1" w:styleId="af4">
    <w:name w:val="_Тип_приложения"/>
    <w:next w:val="-0"/>
    <w:rsid w:val="00291DEB"/>
    <w:pPr>
      <w:spacing w:after="240"/>
      <w:jc w:val="center"/>
    </w:pPr>
    <w:rPr>
      <w:sz w:val="24"/>
      <w:szCs w:val="24"/>
    </w:rPr>
  </w:style>
  <w:style w:type="paragraph" w:customStyle="1" w:styleId="-0">
    <w:name w:val="_Прил.А_Заг-к"/>
    <w:next w:val="afff8"/>
    <w:rsid w:val="00291DEB"/>
    <w:pPr>
      <w:suppressAutoHyphens/>
      <w:spacing w:before="240" w:after="240"/>
      <w:jc w:val="center"/>
      <w:outlineLvl w:val="0"/>
    </w:pPr>
    <w:rPr>
      <w:b/>
      <w:sz w:val="36"/>
      <w:szCs w:val="24"/>
    </w:rPr>
  </w:style>
  <w:style w:type="paragraph" w:customStyle="1" w:styleId="--">
    <w:name w:val="_Наимен.Утв-го.Док-та"/>
    <w:rsid w:val="00291DEB"/>
    <w:pPr>
      <w:suppressAutoHyphens/>
      <w:spacing w:before="240" w:line="400" w:lineRule="exact"/>
      <w:jc w:val="center"/>
    </w:pPr>
    <w:rPr>
      <w:caps/>
      <w:sz w:val="32"/>
    </w:rPr>
  </w:style>
  <w:style w:type="paragraph" w:customStyle="1" w:styleId="-1">
    <w:name w:val="_Этап.проектир-я"/>
    <w:rsid w:val="00291DEB"/>
    <w:pPr>
      <w:spacing w:before="240"/>
      <w:jc w:val="center"/>
    </w:pPr>
    <w:rPr>
      <w:b/>
      <w:sz w:val="34"/>
      <w:szCs w:val="24"/>
    </w:rPr>
  </w:style>
  <w:style w:type="paragraph" w:customStyle="1" w:styleId="---">
    <w:name w:val="_Орг-я-(Испол-ль)"/>
    <w:next w:val="afff8"/>
    <w:rsid w:val="00291DEB"/>
    <w:pPr>
      <w:spacing w:before="240"/>
      <w:jc w:val="center"/>
    </w:pPr>
    <w:rPr>
      <w:caps/>
      <w:sz w:val="28"/>
    </w:rPr>
  </w:style>
  <w:style w:type="paragraph" w:customStyle="1" w:styleId="affff5">
    <w:name w:val="_Полное.Наимен.АС"/>
    <w:rsid w:val="00291DEB"/>
    <w:pPr>
      <w:suppressAutoHyphens/>
      <w:spacing w:before="240" w:line="340" w:lineRule="exact"/>
      <w:jc w:val="center"/>
    </w:pPr>
    <w:rPr>
      <w:rFonts w:cs="Arial"/>
      <w:bCs/>
      <w:sz w:val="36"/>
      <w:szCs w:val="32"/>
      <w:lang w:eastAsia="en-US"/>
    </w:rPr>
  </w:style>
  <w:style w:type="paragraph" w:customStyle="1" w:styleId="affff6">
    <w:name w:val="_Сокращ.Наимен.АС"/>
    <w:rsid w:val="00291DEB"/>
    <w:pPr>
      <w:spacing w:before="240"/>
      <w:jc w:val="center"/>
    </w:pPr>
    <w:rPr>
      <w:b/>
      <w:sz w:val="28"/>
    </w:rPr>
  </w:style>
  <w:style w:type="paragraph" w:customStyle="1" w:styleId="affff7">
    <w:name w:val="_МестоИзданДокум"/>
    <w:rsid w:val="00291DEB"/>
    <w:pPr>
      <w:jc w:val="center"/>
    </w:pPr>
    <w:rPr>
      <w:sz w:val="28"/>
    </w:rPr>
  </w:style>
  <w:style w:type="paragraph" w:customStyle="1" w:styleId="affff8">
    <w:name w:val="_Кол.Листов_ЛУ+ТЛ"/>
    <w:next w:val="afff8"/>
    <w:rsid w:val="00291DEB"/>
    <w:pPr>
      <w:spacing w:before="240" w:after="240"/>
      <w:jc w:val="center"/>
    </w:pPr>
    <w:rPr>
      <w:sz w:val="24"/>
    </w:rPr>
  </w:style>
  <w:style w:type="paragraph" w:customStyle="1" w:styleId="-2">
    <w:name w:val="_Назв&quot;Лист.утв-я&quot;"/>
    <w:rsid w:val="00291DEB"/>
    <w:pPr>
      <w:suppressAutoHyphens/>
      <w:spacing w:before="480" w:after="240"/>
      <w:jc w:val="center"/>
    </w:pPr>
    <w:rPr>
      <w:b/>
      <w:caps/>
      <w:sz w:val="30"/>
      <w:szCs w:val="28"/>
    </w:rPr>
  </w:style>
  <w:style w:type="paragraph" w:customStyle="1" w:styleId="affff9">
    <w:name w:val="_ОснНадп_НазвГраф"/>
    <w:rsid w:val="00291DEB"/>
    <w:pPr>
      <w:jc w:val="center"/>
    </w:pPr>
    <w:rPr>
      <w:i/>
      <w:sz w:val="22"/>
    </w:rPr>
  </w:style>
  <w:style w:type="paragraph" w:customStyle="1" w:styleId="affffa">
    <w:name w:val="_Рис.Положен_Ц"/>
    <w:next w:val="afff8"/>
    <w:rsid w:val="00291DEB"/>
    <w:pPr>
      <w:spacing w:before="120" w:after="120"/>
      <w:jc w:val="center"/>
    </w:pPr>
    <w:rPr>
      <w:sz w:val="24"/>
      <w:szCs w:val="22"/>
    </w:rPr>
  </w:style>
  <w:style w:type="paragraph" w:customStyle="1" w:styleId="-3">
    <w:name w:val="_ТЗд-ТЛ_&quot;к ТЗ&quot;"/>
    <w:rsid w:val="00291DEB"/>
    <w:pPr>
      <w:spacing w:after="480"/>
      <w:jc w:val="center"/>
    </w:pPr>
    <w:rPr>
      <w:rFonts w:cs="Arial"/>
      <w:bCs/>
      <w:sz w:val="32"/>
      <w:szCs w:val="32"/>
      <w:lang w:eastAsia="en-US"/>
    </w:rPr>
  </w:style>
  <w:style w:type="paragraph" w:customStyle="1" w:styleId="--0">
    <w:name w:val="_ТЗ-ТЛ_наимен.объекта.автом-ии"/>
    <w:rsid w:val="00291DEB"/>
    <w:pPr>
      <w:suppressAutoHyphens/>
      <w:spacing w:before="360"/>
      <w:jc w:val="center"/>
    </w:pPr>
    <w:rPr>
      <w:sz w:val="32"/>
      <w:szCs w:val="32"/>
    </w:rPr>
  </w:style>
  <w:style w:type="paragraph" w:customStyle="1" w:styleId="--1">
    <w:name w:val="_ТЗ-ТЛ_&quot;ТЕХ-ЗАДАН&quot;"/>
    <w:rsid w:val="00291DEB"/>
    <w:pPr>
      <w:spacing w:before="960" w:after="240"/>
      <w:jc w:val="center"/>
    </w:pPr>
    <w:rPr>
      <w:rFonts w:cs="Arial"/>
      <w:b/>
      <w:bCs/>
      <w:caps/>
      <w:sz w:val="36"/>
      <w:szCs w:val="32"/>
      <w:lang w:eastAsia="en-US"/>
    </w:rPr>
  </w:style>
  <w:style w:type="paragraph" w:customStyle="1" w:styleId="-4">
    <w:name w:val="_ТЗ-ПЛ_№.стр."/>
    <w:rsid w:val="00291DEB"/>
    <w:pPr>
      <w:pBdr>
        <w:bottom w:val="single" w:sz="4" w:space="8" w:color="auto"/>
      </w:pBdr>
      <w:ind w:left="2835" w:right="2835"/>
      <w:jc w:val="center"/>
    </w:pPr>
    <w:rPr>
      <w:sz w:val="24"/>
      <w:szCs w:val="24"/>
    </w:rPr>
  </w:style>
  <w:style w:type="paragraph" w:customStyle="1" w:styleId="-5">
    <w:name w:val="_ТЗ-ПЛ_верх.колонт.дец.№"/>
    <w:next w:val="-4"/>
    <w:rsid w:val="00291DEB"/>
    <w:pPr>
      <w:spacing w:after="60"/>
      <w:jc w:val="center"/>
    </w:pPr>
    <w:rPr>
      <w:sz w:val="24"/>
      <w:szCs w:val="24"/>
    </w:rPr>
  </w:style>
  <w:style w:type="paragraph" w:customStyle="1" w:styleId="-6">
    <w:name w:val="_ТЗ-ПЛ_нижн.колонт."/>
    <w:basedOn w:val="af3"/>
    <w:rsid w:val="00291DEB"/>
    <w:rPr>
      <w:sz w:val="10"/>
    </w:rPr>
  </w:style>
  <w:style w:type="paragraph" w:customStyle="1" w:styleId="affffb">
    <w:name w:val="_Дец.№._ТЛ"/>
    <w:next w:val="afff8"/>
    <w:rsid w:val="00291DEB"/>
    <w:pPr>
      <w:spacing w:before="240" w:after="600"/>
      <w:jc w:val="center"/>
    </w:pPr>
    <w:rPr>
      <w:caps/>
      <w:sz w:val="24"/>
    </w:rPr>
  </w:style>
  <w:style w:type="paragraph" w:customStyle="1" w:styleId="affffc">
    <w:name w:val="_Подстроч.надпись"/>
    <w:next w:val="afff8"/>
    <w:rsid w:val="00291DEB"/>
    <w:pPr>
      <w:pBdr>
        <w:top w:val="single" w:sz="4" w:space="1" w:color="333333"/>
      </w:pBdr>
      <w:spacing w:after="120"/>
      <w:ind w:left="57" w:right="57"/>
      <w:jc w:val="center"/>
    </w:pPr>
    <w:rPr>
      <w:sz w:val="18"/>
    </w:rPr>
  </w:style>
  <w:style w:type="paragraph" w:styleId="affffd">
    <w:name w:val="List Bullet"/>
    <w:basedOn w:val="af3"/>
    <w:rsid w:val="00291DEB"/>
  </w:style>
  <w:style w:type="paragraph" w:styleId="2d">
    <w:name w:val="List Bullet 2"/>
    <w:basedOn w:val="af3"/>
    <w:rsid w:val="00291DEB"/>
  </w:style>
  <w:style w:type="paragraph" w:styleId="38">
    <w:name w:val="List Bullet 3"/>
    <w:basedOn w:val="af3"/>
    <w:rsid w:val="00291DEB"/>
  </w:style>
  <w:style w:type="paragraph" w:styleId="44">
    <w:name w:val="List Bullet 4"/>
    <w:basedOn w:val="af3"/>
    <w:rsid w:val="00291DEB"/>
  </w:style>
  <w:style w:type="paragraph" w:styleId="52">
    <w:name w:val="List Bullet 5"/>
    <w:basedOn w:val="af3"/>
    <w:rsid w:val="00291DEB"/>
  </w:style>
  <w:style w:type="paragraph" w:styleId="affffe">
    <w:name w:val="List Number"/>
    <w:basedOn w:val="af3"/>
    <w:rsid w:val="00291DEB"/>
  </w:style>
  <w:style w:type="paragraph" w:styleId="2e">
    <w:name w:val="List Number 2"/>
    <w:basedOn w:val="af3"/>
    <w:rsid w:val="00291DEB"/>
  </w:style>
  <w:style w:type="paragraph" w:styleId="39">
    <w:name w:val="List Number 3"/>
    <w:basedOn w:val="af3"/>
    <w:rsid w:val="00291DEB"/>
  </w:style>
  <w:style w:type="paragraph" w:styleId="45">
    <w:name w:val="List Number 4"/>
    <w:basedOn w:val="af3"/>
    <w:rsid w:val="00291DEB"/>
  </w:style>
  <w:style w:type="paragraph" w:styleId="53">
    <w:name w:val="List Number 5"/>
    <w:basedOn w:val="af3"/>
    <w:rsid w:val="00291DEB"/>
  </w:style>
  <w:style w:type="paragraph" w:styleId="afffff">
    <w:name w:val="Body Text Indent"/>
    <w:basedOn w:val="af3"/>
    <w:link w:val="afffff0"/>
    <w:rsid w:val="00291DEB"/>
    <w:pPr>
      <w:spacing w:after="120"/>
      <w:ind w:left="283"/>
    </w:pPr>
    <w:rPr>
      <w:rFonts w:ascii="Arial" w:hAnsi="Arial"/>
    </w:rPr>
  </w:style>
  <w:style w:type="character" w:customStyle="1" w:styleId="afffff0">
    <w:name w:val="Основной текст с отступом Знак"/>
    <w:link w:val="afffff"/>
    <w:rsid w:val="00291DEB"/>
    <w:rPr>
      <w:rFonts w:ascii="Arial" w:hAnsi="Arial"/>
      <w:sz w:val="24"/>
      <w:szCs w:val="24"/>
    </w:rPr>
  </w:style>
  <w:style w:type="paragraph" w:styleId="2f">
    <w:name w:val="List Continue 2"/>
    <w:basedOn w:val="af3"/>
    <w:rsid w:val="00291DEB"/>
    <w:pPr>
      <w:spacing w:after="120"/>
      <w:ind w:left="566"/>
    </w:pPr>
    <w:rPr>
      <w:rFonts w:ascii="Arial" w:hAnsi="Arial"/>
    </w:rPr>
  </w:style>
  <w:style w:type="paragraph" w:styleId="54">
    <w:name w:val="List Continue 5"/>
    <w:basedOn w:val="af3"/>
    <w:rsid w:val="00291DEB"/>
    <w:pPr>
      <w:spacing w:after="120"/>
      <w:ind w:left="1415"/>
    </w:pPr>
    <w:rPr>
      <w:rFonts w:ascii="Arial" w:hAnsi="Arial"/>
    </w:rPr>
  </w:style>
  <w:style w:type="paragraph" w:styleId="afffff1">
    <w:name w:val="Date"/>
    <w:basedOn w:val="af3"/>
    <w:next w:val="af3"/>
    <w:link w:val="afffff2"/>
    <w:rsid w:val="00291DEB"/>
    <w:rPr>
      <w:rFonts w:ascii="Arial" w:hAnsi="Arial"/>
    </w:rPr>
  </w:style>
  <w:style w:type="character" w:customStyle="1" w:styleId="afffff2">
    <w:name w:val="Дата Знак"/>
    <w:link w:val="afffff1"/>
    <w:rsid w:val="00291DEB"/>
    <w:rPr>
      <w:rFonts w:ascii="Arial" w:hAnsi="Arial"/>
      <w:sz w:val="24"/>
      <w:szCs w:val="24"/>
    </w:rPr>
  </w:style>
  <w:style w:type="paragraph" w:styleId="afffff3">
    <w:name w:val="Salutation"/>
    <w:basedOn w:val="af3"/>
    <w:next w:val="af3"/>
    <w:link w:val="afffff4"/>
    <w:rsid w:val="00291DEB"/>
    <w:rPr>
      <w:rFonts w:ascii="Arial" w:hAnsi="Arial"/>
    </w:rPr>
  </w:style>
  <w:style w:type="character" w:customStyle="1" w:styleId="afffff4">
    <w:name w:val="Приветствие Знак"/>
    <w:link w:val="afffff3"/>
    <w:rsid w:val="00291DEB"/>
    <w:rPr>
      <w:rFonts w:ascii="Arial" w:hAnsi="Arial"/>
      <w:sz w:val="24"/>
      <w:szCs w:val="24"/>
    </w:rPr>
  </w:style>
  <w:style w:type="paragraph" w:styleId="afffff5">
    <w:name w:val="Normal Indent"/>
    <w:basedOn w:val="af3"/>
    <w:rsid w:val="00291DEB"/>
    <w:pPr>
      <w:ind w:left="708"/>
    </w:pPr>
    <w:rPr>
      <w:rFonts w:ascii="Arial" w:hAnsi="Arial"/>
    </w:rPr>
  </w:style>
  <w:style w:type="paragraph" w:styleId="61">
    <w:name w:val="toc 6"/>
    <w:next w:val="af3"/>
    <w:rsid w:val="00291DEB"/>
    <w:pPr>
      <w:tabs>
        <w:tab w:val="right" w:pos="5670"/>
      </w:tabs>
      <w:ind w:right="567"/>
      <w:jc w:val="both"/>
    </w:pPr>
    <w:rPr>
      <w:rFonts w:ascii="Arial" w:hAnsi="Arial"/>
      <w:spacing w:val="2"/>
      <w:sz w:val="22"/>
      <w:szCs w:val="24"/>
    </w:rPr>
  </w:style>
  <w:style w:type="paragraph" w:styleId="71">
    <w:name w:val="toc 7"/>
    <w:next w:val="af3"/>
    <w:rsid w:val="00291DEB"/>
    <w:pPr>
      <w:tabs>
        <w:tab w:val="left" w:pos="1418"/>
        <w:tab w:val="right" w:leader="dot" w:pos="10025"/>
      </w:tabs>
      <w:spacing w:before="60"/>
      <w:ind w:left="1418" w:right="567" w:hanging="851"/>
      <w:jc w:val="both"/>
    </w:pPr>
    <w:rPr>
      <w:rFonts w:ascii="Arial" w:hAnsi="Arial"/>
      <w:spacing w:val="-10"/>
      <w:sz w:val="22"/>
      <w:szCs w:val="24"/>
    </w:rPr>
  </w:style>
  <w:style w:type="paragraph" w:styleId="afffff6">
    <w:name w:val="Subtitle"/>
    <w:basedOn w:val="af3"/>
    <w:link w:val="afffff7"/>
    <w:qFormat/>
    <w:rsid w:val="00291DEB"/>
    <w:pPr>
      <w:spacing w:after="60"/>
      <w:jc w:val="center"/>
    </w:pPr>
    <w:rPr>
      <w:rFonts w:cs="Arial"/>
    </w:rPr>
  </w:style>
  <w:style w:type="character" w:customStyle="1" w:styleId="afffff7">
    <w:name w:val="Подзаголовок Знак"/>
    <w:link w:val="afffff6"/>
    <w:rsid w:val="00291DEB"/>
    <w:rPr>
      <w:rFonts w:cs="Arial"/>
      <w:sz w:val="24"/>
      <w:szCs w:val="24"/>
    </w:rPr>
  </w:style>
  <w:style w:type="paragraph" w:customStyle="1" w:styleId="afffff8">
    <w:name w:val="_(под)Пункт.Продолжение"/>
    <w:rsid w:val="00291DEB"/>
    <w:pPr>
      <w:shd w:val="clear" w:color="auto" w:fill="FFFFFF"/>
      <w:spacing w:line="360" w:lineRule="auto"/>
      <w:ind w:firstLine="595"/>
      <w:contextualSpacing/>
      <w:jc w:val="both"/>
    </w:pPr>
    <w:rPr>
      <w:rFonts w:cs="Arial"/>
      <w:spacing w:val="-3"/>
      <w:sz w:val="24"/>
      <w:szCs w:val="22"/>
    </w:rPr>
  </w:style>
  <w:style w:type="paragraph" w:customStyle="1" w:styleId="afffff9">
    <w:name w:val="_Перечисление_а)"/>
    <w:rsid w:val="00291DEB"/>
    <w:pPr>
      <w:spacing w:line="360" w:lineRule="auto"/>
      <w:ind w:firstLine="567"/>
      <w:jc w:val="both"/>
    </w:pPr>
    <w:rPr>
      <w:spacing w:val="-2"/>
      <w:sz w:val="28"/>
      <w:szCs w:val="22"/>
    </w:rPr>
  </w:style>
  <w:style w:type="paragraph" w:customStyle="1" w:styleId="afffffa">
    <w:name w:val="_Табл_№иНазвТаблицы"/>
    <w:next w:val="afff8"/>
    <w:rsid w:val="00291DEB"/>
    <w:pPr>
      <w:keepNext/>
      <w:spacing w:before="120" w:after="60"/>
    </w:pPr>
    <w:rPr>
      <w:rFonts w:cs="Arial"/>
      <w:bCs/>
      <w:sz w:val="28"/>
    </w:rPr>
  </w:style>
  <w:style w:type="paragraph" w:customStyle="1" w:styleId="af">
    <w:name w:val="_Табл_Текст+абзац"/>
    <w:link w:val="afffffb"/>
    <w:rsid w:val="00291DEB"/>
    <w:pPr>
      <w:numPr>
        <w:numId w:val="12"/>
      </w:numPr>
      <w:shd w:val="clear" w:color="auto" w:fill="FFFFFF"/>
      <w:spacing w:before="40"/>
      <w:jc w:val="both"/>
    </w:pPr>
    <w:rPr>
      <w:spacing w:val="-2"/>
      <w:sz w:val="22"/>
      <w:szCs w:val="18"/>
    </w:rPr>
  </w:style>
  <w:style w:type="paragraph" w:customStyle="1" w:styleId="af2">
    <w:name w:val="_Табл_Термин_Название"/>
    <w:next w:val="a2"/>
    <w:rsid w:val="00291DEB"/>
    <w:pPr>
      <w:numPr>
        <w:numId w:val="13"/>
      </w:numPr>
      <w:shd w:val="clear" w:color="auto" w:fill="FFFFFF"/>
      <w:spacing w:before="40"/>
      <w:ind w:left="57" w:hanging="57"/>
    </w:pPr>
    <w:rPr>
      <w:b/>
      <w:spacing w:val="2"/>
      <w:sz w:val="22"/>
    </w:rPr>
  </w:style>
  <w:style w:type="paragraph" w:customStyle="1" w:styleId="afffffc">
    <w:name w:val="_Рис._№иНазвание"/>
    <w:next w:val="afff8"/>
    <w:rsid w:val="00291DEB"/>
    <w:pPr>
      <w:spacing w:before="120" w:after="120"/>
      <w:jc w:val="center"/>
    </w:pPr>
    <w:rPr>
      <w:bCs/>
      <w:sz w:val="28"/>
    </w:rPr>
  </w:style>
  <w:style w:type="paragraph" w:customStyle="1" w:styleId="a2">
    <w:name w:val="_Табл_Термин_Определение"/>
    <w:next w:val="af2"/>
    <w:rsid w:val="00291DEB"/>
    <w:pPr>
      <w:numPr>
        <w:numId w:val="23"/>
      </w:numPr>
      <w:spacing w:after="120"/>
      <w:ind w:left="57" w:hanging="57"/>
      <w:contextualSpacing/>
      <w:jc w:val="both"/>
    </w:pPr>
    <w:rPr>
      <w:spacing w:val="-2"/>
      <w:sz w:val="22"/>
      <w:szCs w:val="18"/>
    </w:rPr>
  </w:style>
  <w:style w:type="paragraph" w:customStyle="1" w:styleId="a1">
    <w:name w:val="_Табл_Перечисл.за.Табл.Текст"/>
    <w:rsid w:val="00291DEB"/>
    <w:pPr>
      <w:numPr>
        <w:numId w:val="27"/>
      </w:numPr>
      <w:spacing w:before="40"/>
      <w:jc w:val="both"/>
    </w:pPr>
    <w:rPr>
      <w:spacing w:val="-2"/>
      <w:sz w:val="24"/>
      <w:szCs w:val="18"/>
    </w:rPr>
  </w:style>
  <w:style w:type="paragraph" w:customStyle="1" w:styleId="a0">
    <w:name w:val="_Табл_Перечисл.за.Табл.ТекстАбзац"/>
    <w:rsid w:val="00291DEB"/>
    <w:pPr>
      <w:numPr>
        <w:numId w:val="14"/>
      </w:numPr>
      <w:spacing w:before="40"/>
      <w:jc w:val="both"/>
    </w:pPr>
    <w:rPr>
      <w:spacing w:val="-2"/>
      <w:sz w:val="22"/>
      <w:szCs w:val="18"/>
    </w:rPr>
  </w:style>
  <w:style w:type="paragraph" w:styleId="afffffd">
    <w:name w:val="Plain Text"/>
    <w:basedOn w:val="af3"/>
    <w:link w:val="afffffe"/>
    <w:rsid w:val="00291DEB"/>
    <w:rPr>
      <w:rFonts w:ascii="Arial" w:hAnsi="Arial" w:cs="Courier New"/>
      <w:sz w:val="20"/>
      <w:szCs w:val="20"/>
    </w:rPr>
  </w:style>
  <w:style w:type="character" w:customStyle="1" w:styleId="afffffe">
    <w:name w:val="Текст Знак"/>
    <w:link w:val="afffffd"/>
    <w:rsid w:val="00291DEB"/>
    <w:rPr>
      <w:rFonts w:ascii="Arial" w:hAnsi="Arial" w:cs="Courier New"/>
    </w:rPr>
  </w:style>
  <w:style w:type="paragraph" w:customStyle="1" w:styleId="affffff">
    <w:name w:val="_РисПрил_№иНазвание"/>
    <w:next w:val="afff8"/>
    <w:link w:val="affffff0"/>
    <w:rsid w:val="00291DEB"/>
    <w:pPr>
      <w:spacing w:before="120" w:after="120"/>
      <w:jc w:val="center"/>
    </w:pPr>
    <w:rPr>
      <w:bCs/>
      <w:sz w:val="24"/>
    </w:rPr>
  </w:style>
  <w:style w:type="paragraph" w:styleId="81">
    <w:name w:val="toc 8"/>
    <w:basedOn w:val="af3"/>
    <w:next w:val="af3"/>
    <w:autoRedefine/>
    <w:rsid w:val="00291DEB"/>
    <w:pPr>
      <w:ind w:left="1680"/>
    </w:pPr>
  </w:style>
  <w:style w:type="paragraph" w:styleId="91">
    <w:name w:val="toc 9"/>
    <w:basedOn w:val="af3"/>
    <w:next w:val="af3"/>
    <w:autoRedefine/>
    <w:rsid w:val="00291DEB"/>
    <w:pPr>
      <w:ind w:left="1920"/>
    </w:pPr>
  </w:style>
  <w:style w:type="character" w:customStyle="1" w:styleId="affffff0">
    <w:name w:val="_РисПрил_№иНазвание Знак Знак"/>
    <w:link w:val="affffff"/>
    <w:rsid w:val="00291DEB"/>
    <w:rPr>
      <w:bCs/>
      <w:sz w:val="24"/>
    </w:rPr>
  </w:style>
  <w:style w:type="character" w:styleId="HTML">
    <w:name w:val="HTML Code"/>
    <w:rsid w:val="00291DEB"/>
    <w:rPr>
      <w:rFonts w:ascii="Arial" w:hAnsi="Arial" w:cs="Courier New"/>
      <w:sz w:val="20"/>
      <w:szCs w:val="20"/>
    </w:rPr>
  </w:style>
  <w:style w:type="character" w:styleId="HTML0">
    <w:name w:val="HTML Cite"/>
    <w:rsid w:val="00291DEB"/>
    <w:rPr>
      <w:rFonts w:ascii="Arial" w:hAnsi="Arial"/>
      <w:i/>
      <w:iCs/>
    </w:rPr>
  </w:style>
  <w:style w:type="paragraph" w:customStyle="1" w:styleId="affffff1">
    <w:name w:val="_ТаблПрил_№.и.Название"/>
    <w:next w:val="afff8"/>
    <w:rsid w:val="00291DEB"/>
    <w:pPr>
      <w:keepNext/>
      <w:spacing w:before="120" w:after="120"/>
    </w:pPr>
    <w:rPr>
      <w:bCs/>
      <w:sz w:val="28"/>
    </w:rPr>
  </w:style>
  <w:style w:type="paragraph" w:customStyle="1" w:styleId="affffff2">
    <w:name w:val="_Текст_Термин_Название"/>
    <w:next w:val="affffff3"/>
    <w:rsid w:val="00291DEB"/>
    <w:pPr>
      <w:spacing w:before="120"/>
      <w:ind w:firstLine="595"/>
    </w:pPr>
    <w:rPr>
      <w:b/>
      <w:sz w:val="24"/>
    </w:rPr>
  </w:style>
  <w:style w:type="paragraph" w:customStyle="1" w:styleId="affffff3">
    <w:name w:val="_Текст_Термин_Определение"/>
    <w:next w:val="affffff2"/>
    <w:rsid w:val="00291DEB"/>
    <w:pPr>
      <w:spacing w:after="120"/>
      <w:ind w:firstLine="595"/>
      <w:contextualSpacing/>
      <w:jc w:val="both"/>
    </w:pPr>
    <w:rPr>
      <w:spacing w:val="-2"/>
      <w:sz w:val="24"/>
    </w:rPr>
  </w:style>
  <w:style w:type="paragraph" w:customStyle="1" w:styleId="1f5">
    <w:name w:val="_Перечисление_1)"/>
    <w:rsid w:val="00291DEB"/>
    <w:pPr>
      <w:spacing w:line="360" w:lineRule="auto"/>
      <w:ind w:firstLine="567"/>
      <w:jc w:val="both"/>
    </w:pPr>
    <w:rPr>
      <w:spacing w:val="-2"/>
      <w:sz w:val="28"/>
    </w:rPr>
  </w:style>
  <w:style w:type="character" w:styleId="affffff4">
    <w:name w:val="FollowedHyperlink"/>
    <w:rsid w:val="00291DEB"/>
    <w:rPr>
      <w:rFonts w:ascii="Arial" w:hAnsi="Arial"/>
      <w:color w:val="800080"/>
      <w:u w:val="single"/>
    </w:rPr>
  </w:style>
  <w:style w:type="numbering" w:styleId="1ai">
    <w:name w:val="Outline List 1"/>
    <w:basedOn w:val="af7"/>
    <w:rsid w:val="00291DEB"/>
    <w:pPr>
      <w:numPr>
        <w:numId w:val="15"/>
      </w:numPr>
    </w:pPr>
  </w:style>
  <w:style w:type="paragraph" w:customStyle="1" w:styleId="affffff5">
    <w:name w:val="_ТекстПримечание"/>
    <w:next w:val="afff8"/>
    <w:rsid w:val="00291DEB"/>
    <w:pPr>
      <w:spacing w:before="40"/>
      <w:ind w:firstLine="624"/>
      <w:jc w:val="both"/>
    </w:pPr>
    <w:rPr>
      <w:spacing w:val="-2"/>
      <w:sz w:val="24"/>
    </w:rPr>
  </w:style>
  <w:style w:type="table" w:styleId="1f6">
    <w:name w:val="Table Simple 1"/>
    <w:basedOn w:val="af6"/>
    <w:rsid w:val="00291DEB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1">
    <w:name w:val="_ТаблПримечание"/>
    <w:rsid w:val="00291DEB"/>
    <w:pPr>
      <w:numPr>
        <w:numId w:val="16"/>
      </w:numPr>
      <w:spacing w:before="40"/>
      <w:ind w:left="57" w:hanging="57"/>
      <w:jc w:val="both"/>
    </w:pPr>
    <w:rPr>
      <w:spacing w:val="-2"/>
      <w:sz w:val="22"/>
      <w:szCs w:val="18"/>
    </w:rPr>
  </w:style>
  <w:style w:type="paragraph" w:customStyle="1" w:styleId="10">
    <w:name w:val="_Табл.Переч.1).за.Текст"/>
    <w:rsid w:val="00291DEB"/>
    <w:pPr>
      <w:numPr>
        <w:numId w:val="17"/>
      </w:numPr>
      <w:spacing w:before="40"/>
      <w:ind w:firstLine="0"/>
    </w:pPr>
    <w:rPr>
      <w:spacing w:val="-2"/>
      <w:sz w:val="24"/>
      <w:szCs w:val="18"/>
    </w:rPr>
  </w:style>
  <w:style w:type="paragraph" w:customStyle="1" w:styleId="1d">
    <w:name w:val="_Табл.Переч.1).за.ТекстАбзац"/>
    <w:rsid w:val="00291DEB"/>
    <w:pPr>
      <w:numPr>
        <w:numId w:val="18"/>
      </w:numPr>
      <w:spacing w:before="40"/>
      <w:ind w:firstLine="284"/>
    </w:pPr>
    <w:rPr>
      <w:spacing w:val="-2"/>
      <w:sz w:val="24"/>
      <w:szCs w:val="18"/>
    </w:rPr>
  </w:style>
  <w:style w:type="paragraph" w:customStyle="1" w:styleId="af0">
    <w:name w:val="_Табл.Переч.а).за.Текст"/>
    <w:rsid w:val="00291DEB"/>
    <w:pPr>
      <w:numPr>
        <w:numId w:val="19"/>
      </w:numPr>
      <w:spacing w:before="40"/>
      <w:ind w:left="0" w:firstLine="0"/>
      <w:jc w:val="both"/>
    </w:pPr>
    <w:rPr>
      <w:spacing w:val="-2"/>
      <w:sz w:val="24"/>
      <w:szCs w:val="18"/>
    </w:rPr>
  </w:style>
  <w:style w:type="paragraph" w:customStyle="1" w:styleId="a6">
    <w:name w:val="_Табл.Переч.а).за.ТекстАбзац"/>
    <w:rsid w:val="00291DEB"/>
    <w:pPr>
      <w:numPr>
        <w:numId w:val="20"/>
      </w:numPr>
      <w:spacing w:before="40"/>
      <w:ind w:firstLine="198"/>
    </w:pPr>
    <w:rPr>
      <w:spacing w:val="-2"/>
      <w:sz w:val="24"/>
      <w:szCs w:val="18"/>
    </w:rPr>
  </w:style>
  <w:style w:type="table" w:styleId="1f7">
    <w:name w:val="Table Colorful 1"/>
    <w:basedOn w:val="af6"/>
    <w:rsid w:val="00291DEB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6">
    <w:name w:val="Emphasis"/>
    <w:uiPriority w:val="20"/>
    <w:qFormat/>
    <w:rsid w:val="00291DEB"/>
    <w:rPr>
      <w:rFonts w:ascii="Arial" w:hAnsi="Arial"/>
      <w:i/>
      <w:iCs/>
    </w:rPr>
  </w:style>
  <w:style w:type="table" w:styleId="3a">
    <w:name w:val="Table Classic 3"/>
    <w:basedOn w:val="af6"/>
    <w:rsid w:val="00291DEB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f6"/>
    <w:rsid w:val="00291DEB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b">
    <w:name w:val="_Табл_Текст+абзац Знак"/>
    <w:link w:val="af"/>
    <w:rsid w:val="00291DEB"/>
    <w:rPr>
      <w:spacing w:val="-2"/>
      <w:sz w:val="22"/>
      <w:szCs w:val="18"/>
      <w:shd w:val="clear" w:color="auto" w:fill="FFFFFF"/>
    </w:rPr>
  </w:style>
  <w:style w:type="paragraph" w:customStyle="1" w:styleId="ac">
    <w:name w:val="_Табл_ТекстСноскиВтабл"/>
    <w:rsid w:val="00291DEB"/>
    <w:pPr>
      <w:numPr>
        <w:numId w:val="21"/>
      </w:numPr>
      <w:spacing w:before="40"/>
      <w:jc w:val="both"/>
    </w:pPr>
    <w:rPr>
      <w:szCs w:val="18"/>
    </w:rPr>
  </w:style>
  <w:style w:type="paragraph" w:customStyle="1" w:styleId="affffff7">
    <w:name w:val="_Формула_Текст"/>
    <w:rsid w:val="00291DEB"/>
    <w:pPr>
      <w:jc w:val="center"/>
    </w:pPr>
    <w:rPr>
      <w:b/>
      <w:i/>
      <w:spacing w:val="40"/>
      <w:sz w:val="28"/>
    </w:rPr>
  </w:style>
  <w:style w:type="paragraph" w:customStyle="1" w:styleId="affffff8">
    <w:name w:val="_Формула_Номер"/>
    <w:next w:val="affffff9"/>
    <w:rsid w:val="00291DEB"/>
    <w:pPr>
      <w:jc w:val="center"/>
    </w:pPr>
    <w:rPr>
      <w:rFonts w:cs="Arial"/>
      <w:b/>
      <w:sz w:val="28"/>
    </w:rPr>
  </w:style>
  <w:style w:type="table" w:styleId="2f0">
    <w:name w:val="Table Grid 2"/>
    <w:basedOn w:val="af6"/>
    <w:rsid w:val="00291DEB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f6"/>
    <w:rsid w:val="00291DEB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9">
    <w:name w:val="_Формула_компонент"/>
    <w:next w:val="afff8"/>
    <w:rsid w:val="00291DEB"/>
    <w:rPr>
      <w:rFonts w:cs="Arial"/>
      <w:b/>
      <w:i/>
      <w:spacing w:val="30"/>
      <w:sz w:val="24"/>
      <w:lang w:val="en-US"/>
    </w:rPr>
  </w:style>
  <w:style w:type="table" w:styleId="62">
    <w:name w:val="Table Grid 6"/>
    <w:basedOn w:val="af6"/>
    <w:rsid w:val="00291DEB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fffa">
    <w:name w:val="_Текст_ПустаяСтрока"/>
    <w:next w:val="afff8"/>
    <w:rsid w:val="00291DEB"/>
    <w:rPr>
      <w:sz w:val="18"/>
      <w:szCs w:val="24"/>
    </w:rPr>
  </w:style>
  <w:style w:type="paragraph" w:customStyle="1" w:styleId="affffffb">
    <w:name w:val="_Формула_ОписанКомпонента"/>
    <w:rsid w:val="00291DEB"/>
    <w:rPr>
      <w:spacing w:val="-2"/>
      <w:sz w:val="24"/>
      <w:szCs w:val="18"/>
    </w:rPr>
  </w:style>
  <w:style w:type="table" w:styleId="-10">
    <w:name w:val="Table List 1"/>
    <w:basedOn w:val="af6"/>
    <w:rsid w:val="00291DEB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b">
    <w:name w:val="_ПараметрКомандаТаблица"/>
    <w:rsid w:val="00291DEB"/>
    <w:pPr>
      <w:numPr>
        <w:numId w:val="25"/>
      </w:numPr>
      <w:spacing w:before="40" w:after="40"/>
      <w:ind w:left="40" w:hanging="40"/>
    </w:pPr>
    <w:rPr>
      <w:b/>
      <w:i/>
      <w:spacing w:val="2"/>
      <w:szCs w:val="18"/>
    </w:rPr>
  </w:style>
  <w:style w:type="paragraph" w:customStyle="1" w:styleId="aa">
    <w:name w:val="_Табл.продолжен_Табл_Текст+абзац"/>
    <w:rsid w:val="00291DEB"/>
    <w:pPr>
      <w:numPr>
        <w:numId w:val="26"/>
      </w:numPr>
      <w:jc w:val="both"/>
    </w:pPr>
    <w:rPr>
      <w:spacing w:val="-2"/>
      <w:sz w:val="22"/>
    </w:rPr>
  </w:style>
  <w:style w:type="paragraph" w:customStyle="1" w:styleId="-7">
    <w:name w:val="_ТЗ-ПЛ_верх.колонт.Лист№"/>
    <w:rsid w:val="00291DEB"/>
    <w:pPr>
      <w:pBdr>
        <w:bottom w:val="single" w:sz="4" w:space="1" w:color="333333"/>
      </w:pBdr>
      <w:jc w:val="center"/>
    </w:pPr>
    <w:rPr>
      <w:spacing w:val="2"/>
      <w:sz w:val="24"/>
      <w:szCs w:val="24"/>
    </w:rPr>
  </w:style>
  <w:style w:type="paragraph" w:customStyle="1" w:styleId="affffffc">
    <w:name w:val="_Введение.и.т.п"/>
    <w:next w:val="afff8"/>
    <w:rsid w:val="00291DEB"/>
    <w:pPr>
      <w:pageBreakBefore/>
      <w:spacing w:before="120" w:after="240"/>
      <w:ind w:firstLine="567"/>
      <w:outlineLvl w:val="0"/>
    </w:pPr>
    <w:rPr>
      <w:rFonts w:cs="Arial"/>
      <w:b/>
      <w:bCs/>
      <w:sz w:val="36"/>
      <w:szCs w:val="32"/>
    </w:rPr>
  </w:style>
  <w:style w:type="table" w:styleId="-60">
    <w:name w:val="Table List 6"/>
    <w:basedOn w:val="af6"/>
    <w:rsid w:val="00291DEB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affffffd">
    <w:name w:val="Block Text"/>
    <w:basedOn w:val="af3"/>
    <w:rsid w:val="00291DEB"/>
    <w:pPr>
      <w:spacing w:after="120"/>
      <w:ind w:left="1440" w:right="1440"/>
    </w:pPr>
    <w:rPr>
      <w:rFonts w:ascii="Arial" w:hAnsi="Arial"/>
    </w:rPr>
  </w:style>
  <w:style w:type="paragraph" w:customStyle="1" w:styleId="affffffe">
    <w:name w:val="_ТЛ_Табл_Текст"/>
    <w:rsid w:val="00291DEB"/>
    <w:pPr>
      <w:spacing w:after="120"/>
      <w:contextualSpacing/>
    </w:pPr>
    <w:rPr>
      <w:sz w:val="22"/>
      <w:szCs w:val="24"/>
    </w:rPr>
  </w:style>
  <w:style w:type="paragraph" w:customStyle="1" w:styleId="---0">
    <w:name w:val="_орг-я-(разраб-к)"/>
    <w:basedOn w:val="---"/>
    <w:next w:val="afff8"/>
    <w:rsid w:val="00291DEB"/>
  </w:style>
  <w:style w:type="paragraph" w:customStyle="1" w:styleId="a3">
    <w:name w:val="_ТаблТкстУтвСогласовТЛиЛУ"/>
    <w:rsid w:val="00291DEB"/>
    <w:pPr>
      <w:numPr>
        <w:numId w:val="24"/>
      </w:numPr>
      <w:ind w:left="68" w:hanging="68"/>
    </w:pPr>
    <w:rPr>
      <w:sz w:val="24"/>
    </w:rPr>
  </w:style>
  <w:style w:type="paragraph" w:customStyle="1" w:styleId="afffffff">
    <w:name w:val="_Дец№ЛУнаТЛ"/>
    <w:next w:val="afff8"/>
    <w:rsid w:val="00291DEB"/>
    <w:pPr>
      <w:spacing w:before="120" w:after="120"/>
      <w:ind w:firstLine="595"/>
    </w:pPr>
    <w:rPr>
      <w:caps/>
      <w:sz w:val="24"/>
    </w:rPr>
  </w:style>
  <w:style w:type="paragraph" w:customStyle="1" w:styleId="afffffff0">
    <w:name w:val="_Дец.№_ЛУ"/>
    <w:next w:val="afff8"/>
    <w:rsid w:val="00291DEB"/>
    <w:pPr>
      <w:spacing w:before="240" w:after="600"/>
      <w:jc w:val="center"/>
    </w:pPr>
    <w:rPr>
      <w:caps/>
      <w:sz w:val="24"/>
    </w:rPr>
  </w:style>
  <w:style w:type="paragraph" w:styleId="2f1">
    <w:name w:val="List 2"/>
    <w:basedOn w:val="af3"/>
    <w:rsid w:val="00291DEB"/>
    <w:pPr>
      <w:ind w:left="566" w:hanging="283"/>
    </w:pPr>
  </w:style>
  <w:style w:type="table" w:styleId="afffffff1">
    <w:name w:val="Table Elegant"/>
    <w:basedOn w:val="af6"/>
    <w:rsid w:val="00291DEB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f2">
    <w:name w:val="_Аннотация"/>
    <w:next w:val="afff8"/>
    <w:rsid w:val="00291DEB"/>
    <w:pPr>
      <w:pageBreakBefore/>
      <w:spacing w:before="360" w:after="240"/>
      <w:ind w:firstLine="567"/>
    </w:pPr>
    <w:rPr>
      <w:rFonts w:cs="Arial"/>
      <w:b/>
      <w:bCs/>
      <w:sz w:val="36"/>
      <w:szCs w:val="32"/>
    </w:rPr>
  </w:style>
  <w:style w:type="paragraph" w:customStyle="1" w:styleId="afffffff3">
    <w:name w:val="_ПараметрКоманда"/>
    <w:rsid w:val="00291DEB"/>
    <w:pPr>
      <w:suppressAutoHyphens/>
      <w:spacing w:before="40" w:after="40"/>
      <w:ind w:left="595"/>
    </w:pPr>
    <w:rPr>
      <w:b/>
      <w:i/>
      <w:spacing w:val="2"/>
      <w:sz w:val="24"/>
    </w:rPr>
  </w:style>
  <w:style w:type="paragraph" w:customStyle="1" w:styleId="afffffff4">
    <w:name w:val="_НаименУслуги"/>
    <w:rsid w:val="00291DEB"/>
    <w:pPr>
      <w:spacing w:before="600" w:line="280" w:lineRule="exact"/>
      <w:jc w:val="center"/>
    </w:pPr>
    <w:rPr>
      <w:b/>
      <w:spacing w:val="-2"/>
      <w:sz w:val="36"/>
    </w:rPr>
  </w:style>
  <w:style w:type="paragraph" w:customStyle="1" w:styleId="-8">
    <w:name w:val="_Наимен.ОРДок-та"/>
    <w:next w:val="--"/>
    <w:rsid w:val="00291DEB"/>
    <w:pPr>
      <w:spacing w:before="360" w:after="360"/>
      <w:jc w:val="center"/>
    </w:pPr>
    <w:rPr>
      <w:rFonts w:cs="Arial"/>
      <w:b/>
      <w:bCs/>
      <w:caps/>
      <w:spacing w:val="100"/>
      <w:sz w:val="42"/>
      <w:szCs w:val="40"/>
      <w:lang w:eastAsia="en-US"/>
    </w:rPr>
  </w:style>
  <w:style w:type="paragraph" w:customStyle="1" w:styleId="afffffff5">
    <w:name w:val="_ОбъектУслуги"/>
    <w:next w:val="affffc"/>
    <w:rsid w:val="00291DEB"/>
    <w:pPr>
      <w:jc w:val="center"/>
    </w:pPr>
    <w:rPr>
      <w:b/>
      <w:spacing w:val="-2"/>
      <w:sz w:val="38"/>
    </w:rPr>
  </w:style>
  <w:style w:type="paragraph" w:customStyle="1" w:styleId="afffffff6">
    <w:name w:val="_Этап_Услуги"/>
    <w:next w:val="affffc"/>
    <w:rsid w:val="00291DEB"/>
    <w:pPr>
      <w:jc w:val="center"/>
    </w:pPr>
    <w:rPr>
      <w:rFonts w:ascii="Tahoma" w:hAnsi="Tahoma"/>
      <w:b/>
      <w:spacing w:val="20"/>
      <w:sz w:val="24"/>
    </w:rPr>
  </w:style>
  <w:style w:type="character" w:customStyle="1" w:styleId="aff8">
    <w:name w:val="Верхний колонтитул Знак"/>
    <w:link w:val="aff7"/>
    <w:uiPriority w:val="99"/>
    <w:rsid w:val="00291DEB"/>
    <w:rPr>
      <w:sz w:val="24"/>
      <w:szCs w:val="24"/>
    </w:rPr>
  </w:style>
  <w:style w:type="character" w:customStyle="1" w:styleId="33">
    <w:name w:val="Заголовок 3 Знак"/>
    <w:link w:val="32"/>
    <w:rsid w:val="00291DE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91DE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291DEB"/>
    <w:rPr>
      <w:b/>
      <w:bCs/>
      <w:i/>
      <w:iCs/>
      <w:sz w:val="26"/>
      <w:szCs w:val="26"/>
    </w:rPr>
  </w:style>
  <w:style w:type="character" w:customStyle="1" w:styleId="aff3">
    <w:name w:val="Схема документа Знак"/>
    <w:link w:val="aff2"/>
    <w:rsid w:val="00291DEB"/>
    <w:rPr>
      <w:rFonts w:ascii="Tahoma" w:hAnsi="Tahoma" w:cs="Tahoma"/>
      <w:shd w:val="clear" w:color="auto" w:fill="000080"/>
    </w:rPr>
  </w:style>
  <w:style w:type="character" w:customStyle="1" w:styleId="aff1">
    <w:name w:val="Текст выноски Знак"/>
    <w:link w:val="aff0"/>
    <w:semiHidden/>
    <w:rsid w:val="00291DEB"/>
    <w:rPr>
      <w:rFonts w:ascii="Tahoma" w:hAnsi="Tahoma" w:cs="Tahoma"/>
      <w:sz w:val="16"/>
      <w:szCs w:val="16"/>
    </w:rPr>
  </w:style>
  <w:style w:type="character" w:customStyle="1" w:styleId="afff0">
    <w:name w:val="Текст сноски Знак"/>
    <w:link w:val="affb"/>
    <w:semiHidden/>
    <w:rsid w:val="00291DEB"/>
    <w:rPr>
      <w:rFonts w:ascii="Arial" w:hAnsi="Arial"/>
      <w:spacing w:val="-2"/>
      <w:sz w:val="18"/>
    </w:rPr>
  </w:style>
  <w:style w:type="paragraph" w:styleId="1f8">
    <w:name w:val="index 1"/>
    <w:basedOn w:val="af3"/>
    <w:next w:val="af3"/>
    <w:autoRedefine/>
    <w:rsid w:val="00291DEB"/>
    <w:pPr>
      <w:ind w:left="240" w:hanging="240"/>
    </w:pPr>
  </w:style>
  <w:style w:type="paragraph" w:styleId="47">
    <w:name w:val="List 4"/>
    <w:basedOn w:val="af3"/>
    <w:rsid w:val="00291DEB"/>
    <w:pPr>
      <w:ind w:left="1132" w:hanging="283"/>
      <w:contextualSpacing/>
    </w:pPr>
  </w:style>
  <w:style w:type="character" w:customStyle="1" w:styleId="afff9">
    <w:name w:val="_Табл_Текст Знак"/>
    <w:link w:val="a5"/>
    <w:locked/>
    <w:rsid w:val="009549E9"/>
    <w:rPr>
      <w:spacing w:val="-2"/>
      <w:sz w:val="24"/>
      <w:szCs w:val="18"/>
    </w:rPr>
  </w:style>
  <w:style w:type="paragraph" w:styleId="afffffff7">
    <w:name w:val="Revision"/>
    <w:hidden/>
    <w:uiPriority w:val="99"/>
    <w:semiHidden/>
    <w:rsid w:val="00D80BCD"/>
    <w:rPr>
      <w:sz w:val="24"/>
      <w:szCs w:val="24"/>
    </w:rPr>
  </w:style>
  <w:style w:type="character" w:customStyle="1" w:styleId="hinttext">
    <w:name w:val="hint_text"/>
    <w:rsid w:val="00C557E1"/>
  </w:style>
  <w:style w:type="character" w:customStyle="1" w:styleId="required">
    <w:name w:val="required"/>
    <w:rsid w:val="00C557E1"/>
  </w:style>
  <w:style w:type="paragraph" w:styleId="afffffff8">
    <w:name w:val="Normal (Web)"/>
    <w:basedOn w:val="af3"/>
    <w:uiPriority w:val="99"/>
    <w:unhideWhenUsed/>
    <w:rsid w:val="00F04A70"/>
    <w:pPr>
      <w:spacing w:before="100" w:beforeAutospacing="1" w:after="100" w:afterAutospacing="1"/>
    </w:pPr>
  </w:style>
  <w:style w:type="paragraph" w:customStyle="1" w:styleId="121">
    <w:name w:val="121"/>
    <w:basedOn w:val="2"/>
    <w:qFormat/>
    <w:rsid w:val="004B79B7"/>
    <w:pPr>
      <w:keepNext/>
      <w:keepLines/>
      <w:widowControl w:val="0"/>
      <w:spacing w:after="0"/>
    </w:pPr>
    <w:rPr>
      <w:rFonts w:cs="Times New Roman"/>
      <w:sz w:val="24"/>
      <w:szCs w:val="24"/>
    </w:rPr>
  </w:style>
  <w:style w:type="paragraph" w:customStyle="1" w:styleId="22">
    <w:name w:val="Заг.2 приложения"/>
    <w:basedOn w:val="afffd"/>
    <w:qFormat/>
    <w:rsid w:val="005169EE"/>
    <w:pPr>
      <w:keepNext/>
      <w:numPr>
        <w:ilvl w:val="1"/>
        <w:numId w:val="36"/>
      </w:numPr>
      <w:tabs>
        <w:tab w:val="left" w:pos="284"/>
      </w:tabs>
      <w:spacing w:before="120" w:after="240"/>
      <w:outlineLvl w:val="1"/>
    </w:pPr>
    <w:rPr>
      <w:rFonts w:ascii="Calibri" w:hAnsi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4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49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80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91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68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46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3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64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15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62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rechinskaya\AppData\Roaming\Microsoft\&#1064;&#1072;&#1073;&#1083;&#1086;&#1085;&#1099;\&#1058;&#1080;&#1087;&#1086;&#1074;&#1086;&#1081;%20&#1096;&#1072;&#1073;&#1083;&#1086;&#1085;%20(Office%202007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F7F17DB1A17D49BA02EA75FF98993D" ma:contentTypeVersion="12" ma:contentTypeDescription="Создание документа." ma:contentTypeScope="" ma:versionID="74a1bba3c3ee37629bb7acbb5995b9f3">
  <xsd:schema xmlns:xsd="http://www.w3.org/2001/XMLSchema" xmlns:xs="http://www.w3.org/2001/XMLSchema" xmlns:p="http://schemas.microsoft.com/office/2006/metadata/properties" xmlns:ns1="http://schemas.microsoft.com/sharepoint/v3" xmlns:ns2="9a6414fe-5a7e-4c78-8b5d-a35b1b2a819e" targetNamespace="http://schemas.microsoft.com/office/2006/metadata/properties" ma:root="true" ma:fieldsID="a4d537de89b4b432d3030cffac17c593" ns1:_="" ns2:_="">
    <xsd:import namespace="http://schemas.microsoft.com/sharepoint/v3"/>
    <xsd:import namespace="9a6414fe-5a7e-4c78-8b5d-a35b1b2a81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Исключение из политики" ma:hidden="true" ma:internalName="_dlc_Exempt" ma:readOnly="true">
      <xsd:simpleType>
        <xsd:restriction base="dms:Unknown"/>
      </xsd:simpleType>
    </xsd:element>
    <xsd:element name="_dlc_ExpireDateSaved" ma:index="12" nillable="true" ma:displayName="Исходный срок действия" ma:hidden="true" ma:internalName="_dlc_ExpireDateSaved" ma:readOnly="true">
      <xsd:simpleType>
        <xsd:restriction base="dms:DateTime"/>
      </xsd:simpleType>
    </xsd:element>
    <xsd:element name="_dlc_ExpireDate" ma:index="13" nillable="true" ma:displayName="Срок действия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414fe-5a7e-4c78-8b5d-a35b1b2a81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p:Policy xmlns:p="office.server.policy" id="" local="true">
  <p:Name>Документ</p:Name>
  <p:Description/>
  <p:Statement/>
  <p:PolicyItems>
    <p:PolicyItem featureId="Microsoft.Office.RecordsManagement.PolicyFeatures.PolicyAudit" staticId="0x0101006AF7F17DB1A17D49BA02EA75FF98993D|254968459" UniqueId="71889657-6993-43b4-a0e1-1cc08265c124">
      <p:Name>Аудит</p:Name>
      <p:Description>Аудит действий пользователей, выполняемых с документами и элементами списков, и запись в журнал аудита.</p:Description>
      <p:CustomData>
        <Audit>
          <Update/>
          <View/>
          <DeleteRestore/>
        </Audit>
      </p:CustomData>
    </p:PolicyItem>
    <p:PolicyItem featureId="Microsoft.Office.RecordsManagement.PolicyFeatures.Expiration" staticId="0x0101006AF7F17DB1A17D49BA02EA75FF98993D|-1868893686" UniqueId="628f5fbc-0729-406b-b636-4e40d2e882a3">
      <p:Name>Хранение</p:Name>
      <p:Description>Автоматическое планирование обработки контента и хранения контента, дата выполнения которого истекла.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0E077-7C25-4175-9B8E-816602ED8C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4C5530A-313E-47BD-81C9-E88B73973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6414fe-5a7e-4c78-8b5d-a35b1b2a8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6CF20-6060-4EB4-9A4F-DF8BBD24E48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F3BE734-B69F-4655-8895-60ADF0EDC292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91A2FDC6-566C-4E6D-898A-7249E1393E2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B91A7BD-12B2-496D-AD5A-3C0C28419C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BA290AE2-A335-4D2B-8E48-D7444784BA2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4878023-5059-4EAC-A229-2CECE76E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Типовой шаблон (Office 2007)</Template>
  <TotalTime>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обработки обращений субъектов ПДн</vt:lpstr>
    </vt:vector>
  </TitlesOfParts>
  <Company>*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обработки обращений субъектов ПДн</dc:title>
  <dc:subject/>
  <dc:creator>Buzulukova Alina</dc:creator>
  <cp:keywords/>
  <dc:description/>
  <cp:lastModifiedBy>Kiryanov Andrey</cp:lastModifiedBy>
  <cp:revision>3</cp:revision>
  <cp:lastPrinted>2019-08-21T14:02:00Z</cp:lastPrinted>
  <dcterms:created xsi:type="dcterms:W3CDTF">2022-11-09T12:44:00Z</dcterms:created>
  <dcterms:modified xsi:type="dcterms:W3CDTF">2022-11-09T12:47:00Z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2021-10-02T15:34:04Z</vt:lpwstr>
  </property>
  <property fmtid="{D5CDD505-2E9C-101B-9397-08002B2CF9AE}" pid="3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4" name="_dlc_policyId">
    <vt:lpwstr>0x0101006AF7F17DB1A17D49BA02EA75FF98993D|-1868893686</vt:lpwstr>
  </property>
  <property fmtid="{D5CDD505-2E9C-101B-9397-08002B2CF9AE}" pid="5" name="EmailTo">
    <vt:lpwstr/>
  </property>
  <property fmtid="{D5CDD505-2E9C-101B-9397-08002B2CF9AE}" pid="6" name="EmailHeaders">
    <vt:lpwstr/>
  </property>
  <property fmtid="{D5CDD505-2E9C-101B-9397-08002B2CF9AE}" pid="7" name="IconOverlay">
    <vt:lpwstr/>
  </property>
  <property fmtid="{D5CDD505-2E9C-101B-9397-08002B2CF9AE}" pid="8" name="EmailSender">
    <vt:lpwstr/>
  </property>
  <property fmtid="{D5CDD505-2E9C-101B-9397-08002B2CF9AE}" pid="9" name="EmailFrom">
    <vt:lpwstr/>
  </property>
  <property fmtid="{D5CDD505-2E9C-101B-9397-08002B2CF9AE}" pid="10" name="EmailSubject">
    <vt:lpwstr/>
  </property>
  <property fmtid="{D5CDD505-2E9C-101B-9397-08002B2CF9AE}" pid="11" name="EmailCc">
    <vt:lpwstr/>
  </property>
</Properties>
</file>